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713" w:rsidRDefault="00486713">
      <w:pPr>
        <w:rPr>
          <w:rFonts w:hint="eastAsia"/>
        </w:rPr>
      </w:pPr>
    </w:p>
    <w:p w:rsidR="00451C0B" w:rsidRDefault="00451C0B"/>
    <w:p w:rsidR="007D64FC" w:rsidRDefault="00205500">
      <w:r>
        <w:rPr>
          <w:rFonts w:hint="eastAsia"/>
        </w:rPr>
        <w:t xml:space="preserve">　</w:t>
      </w:r>
    </w:p>
    <w:p w:rsidR="007D64FC" w:rsidRDefault="00C42803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BD68041" wp14:editId="6F032FF4">
                <wp:simplePos x="0" y="0"/>
                <wp:positionH relativeFrom="column">
                  <wp:posOffset>695325</wp:posOffset>
                </wp:positionH>
                <wp:positionV relativeFrom="paragraph">
                  <wp:posOffset>7409815</wp:posOffset>
                </wp:positionV>
                <wp:extent cx="5236210" cy="861060"/>
                <wp:effectExtent l="0" t="0" r="254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6210" cy="861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42803" w:rsidRPr="00C648B5" w:rsidRDefault="00C42803" w:rsidP="00C42803">
                            <w:pPr>
                              <w:spacing w:line="500" w:lineRule="exact"/>
                              <w:jc w:val="center"/>
                              <w:rPr>
                                <w:color w:val="000000" w:themeColor="text1"/>
                                <w:sz w:val="40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48B5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相生市</w:t>
                            </w:r>
                            <w:r w:rsidR="00412AF9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長寿福祉室</w:t>
                            </w:r>
                            <w:r w:rsidR="00412AF9">
                              <w:rPr>
                                <w:color w:val="000000" w:themeColor="text1"/>
                                <w:sz w:val="40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="00412AF9">
                              <w:rPr>
                                <w:color w:val="000000" w:themeColor="text1"/>
                                <w:sz w:val="40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22-7124</w:t>
                            </w:r>
                          </w:p>
                          <w:p w:rsidR="00C42803" w:rsidRPr="00C648B5" w:rsidRDefault="00C42803" w:rsidP="00C42803">
                            <w:pPr>
                              <w:spacing w:line="500" w:lineRule="exact"/>
                              <w:jc w:val="center"/>
                              <w:rPr>
                                <w:color w:val="000000" w:themeColor="text1"/>
                                <w:sz w:val="40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48B5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相生市社会福祉課</w:t>
                            </w:r>
                            <w:r w:rsidRPr="00C648B5">
                              <w:rPr>
                                <w:color w:val="000000" w:themeColor="text1"/>
                                <w:sz w:val="40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障害福祉係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22-7167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68041" id="正方形/長方形 14" o:spid="_x0000_s1026" style="position:absolute;margin-left:54.75pt;margin-top:583.45pt;width:412.3pt;height:67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" fillcolor="window" stroked="f" strokeweight="1.5pt">
                <v:stroke endcap="round"/>
                <v:textbox>
                  <w:txbxContent>
                    <w:p w:rsidR="00C42803" w:rsidRPr="00C648B5" w:rsidRDefault="00C42803" w:rsidP="00C42803">
                      <w:pPr>
                        <w:spacing w:line="500" w:lineRule="exact"/>
                        <w:jc w:val="center"/>
                        <w:rPr>
                          <w:color w:val="000000" w:themeColor="text1"/>
                          <w:sz w:val="40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48B5">
                        <w:rPr>
                          <w:rFonts w:hint="eastAsia"/>
                          <w:color w:val="000000" w:themeColor="text1"/>
                          <w:sz w:val="40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相生市</w:t>
                      </w:r>
                      <w:r w:rsidR="00412AF9">
                        <w:rPr>
                          <w:rFonts w:hint="eastAsia"/>
                          <w:color w:val="000000" w:themeColor="text1"/>
                          <w:sz w:val="40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長寿福祉室</w:t>
                      </w:r>
                      <w:r w:rsidR="00412AF9">
                        <w:rPr>
                          <w:color w:val="000000" w:themeColor="text1"/>
                          <w:sz w:val="40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="00412AF9">
                        <w:rPr>
                          <w:color w:val="000000" w:themeColor="text1"/>
                          <w:sz w:val="40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40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  <w:sz w:val="40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22-7124</w:t>
                      </w:r>
                    </w:p>
                    <w:p w:rsidR="00C42803" w:rsidRPr="00C648B5" w:rsidRDefault="00C42803" w:rsidP="00C42803">
                      <w:pPr>
                        <w:spacing w:line="500" w:lineRule="exact"/>
                        <w:jc w:val="center"/>
                        <w:rPr>
                          <w:color w:val="000000" w:themeColor="text1"/>
                          <w:sz w:val="40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48B5">
                        <w:rPr>
                          <w:rFonts w:hint="eastAsia"/>
                          <w:color w:val="000000" w:themeColor="text1"/>
                          <w:sz w:val="40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相生市社会福祉課</w:t>
                      </w:r>
                      <w:r w:rsidRPr="00C648B5">
                        <w:rPr>
                          <w:color w:val="000000" w:themeColor="text1"/>
                          <w:sz w:val="40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障害福祉係</w:t>
                      </w:r>
                      <w:r>
                        <w:rPr>
                          <w:rFonts w:hint="eastAsia"/>
                          <w:color w:val="000000" w:themeColor="text1"/>
                          <w:sz w:val="40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40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22-7167</w:t>
                      </w:r>
                    </w:p>
                  </w:txbxContent>
                </v:textbox>
              </v:rect>
            </w:pict>
          </mc:Fallback>
        </mc:AlternateContent>
      </w:r>
      <w:r w:rsidR="0066732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FB436F3" wp14:editId="3FACF659">
                <wp:simplePos x="0" y="0"/>
                <wp:positionH relativeFrom="column">
                  <wp:posOffset>753745</wp:posOffset>
                </wp:positionH>
                <wp:positionV relativeFrom="paragraph">
                  <wp:posOffset>3810635</wp:posOffset>
                </wp:positionV>
                <wp:extent cx="2057400" cy="1905000"/>
                <wp:effectExtent l="19050" t="19050" r="361950" b="38100"/>
                <wp:wrapNone/>
                <wp:docPr id="231" name="円形吹き出し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905000"/>
                        </a:xfrm>
                        <a:prstGeom prst="wedgeEllipseCallout">
                          <a:avLst>
                            <a:gd name="adj1" fmla="val 66613"/>
                            <a:gd name="adj2" fmla="val 9728"/>
                          </a:avLst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C34" w:rsidRPr="00643C34" w:rsidRDefault="00643C34" w:rsidP="00643C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 w:rsidRPr="00643C34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相生市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 xml:space="preserve">　</w:t>
                            </w:r>
                            <w:r w:rsidRPr="00643C34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あんしん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 xml:space="preserve">　</w:t>
                            </w:r>
                            <w:r w:rsidRPr="00643C34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見守り事業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C3B9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31" o:spid="_x0000_s1026" type="#_x0000_t63" style="position:absolute;margin-left:59.35pt;margin-top:300.05pt;width:162pt;height:150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" adj="25188,12901" fillcolor="#54849a [3208]" strokecolor="#29414c [1608]" strokeweight="1.5pt">
                <v:stroke endcap="round"/>
                <v:textbox>
                  <w:txbxContent>
                    <w:p w:rsidR="00643C34" w:rsidRPr="00643C34" w:rsidRDefault="00643C34" w:rsidP="00643C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 w:rsidRPr="00643C34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相生市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 xml:space="preserve">　</w:t>
                      </w:r>
                      <w:r w:rsidRPr="00643C34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あんしん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 xml:space="preserve">　</w:t>
                      </w:r>
                      <w:r w:rsidRPr="00643C34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見守り事業</w:t>
                      </w:r>
                    </w:p>
                  </w:txbxContent>
                </v:textbox>
              </v:shape>
            </w:pict>
          </mc:Fallback>
        </mc:AlternateContent>
      </w:r>
      <w:r w:rsidR="00667326">
        <w:rPr>
          <w:rFonts w:hint="eastAsia"/>
          <w:noProof/>
        </w:rPr>
        <w:drawing>
          <wp:anchor distT="0" distB="0" distL="114300" distR="114300" simplePos="0" relativeHeight="251804672" behindDoc="0" locked="0" layoutInCell="1" allowOverlap="1" wp14:anchorId="697387BA" wp14:editId="102ACAC8">
            <wp:simplePos x="0" y="0"/>
            <wp:positionH relativeFrom="column">
              <wp:posOffset>2452197</wp:posOffset>
            </wp:positionH>
            <wp:positionV relativeFrom="paragraph">
              <wp:posOffset>3074505</wp:posOffset>
            </wp:positionV>
            <wp:extent cx="3669475" cy="3669475"/>
            <wp:effectExtent l="0" t="0" r="762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みまもり大ちゃん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572" cy="3683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3E6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756BAE2" wp14:editId="554C69C9">
                <wp:simplePos x="0" y="0"/>
                <wp:positionH relativeFrom="column">
                  <wp:posOffset>40005</wp:posOffset>
                </wp:positionH>
                <wp:positionV relativeFrom="paragraph">
                  <wp:posOffset>647065</wp:posOffset>
                </wp:positionV>
                <wp:extent cx="6172200" cy="1971675"/>
                <wp:effectExtent l="0" t="0" r="0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3E6" w:rsidRDefault="00D533E6" w:rsidP="00D533E6">
                            <w:pPr>
                              <w:jc w:val="center"/>
                              <w:rPr>
                                <w:b/>
                                <w:color w:val="54849A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33E6">
                              <w:rPr>
                                <w:rFonts w:hint="eastAsia"/>
                                <w:b/>
                                <w:color w:val="54849A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相生市</w:t>
                            </w:r>
                            <w:r>
                              <w:rPr>
                                <w:rFonts w:hint="eastAsia"/>
                                <w:b/>
                                <w:color w:val="54849A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あんしん</w:t>
                            </w:r>
                            <w:r>
                              <w:rPr>
                                <w:b/>
                                <w:color w:val="54849A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見守り事業</w:t>
                            </w:r>
                          </w:p>
                          <w:p w:rsidR="001D596C" w:rsidRPr="00D533E6" w:rsidRDefault="001D596C" w:rsidP="00D533E6">
                            <w:pPr>
                              <w:jc w:val="center"/>
                              <w:rPr>
                                <w:b/>
                                <w:color w:val="54849A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54849A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b/>
                                <w:color w:val="54849A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6BAE2" id="正方形/長方形 35" o:spid="_x0000_s1028" style="position:absolute;margin-left:3.15pt;margin-top:50.95pt;width:486pt;height:155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" filled="f" stroked="f" strokeweight="1.5pt">
                <v:stroke endcap="round"/>
                <v:textbox>
                  <w:txbxContent>
                    <w:p w:rsidR="00D533E6" w:rsidRDefault="00D533E6" w:rsidP="00D533E6">
                      <w:pPr>
                        <w:jc w:val="center"/>
                        <w:rPr>
                          <w:b/>
                          <w:color w:val="54849A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533E6">
                        <w:rPr>
                          <w:rFonts w:hint="eastAsia"/>
                          <w:b/>
                          <w:color w:val="54849A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相生市</w:t>
                      </w:r>
                      <w:r>
                        <w:rPr>
                          <w:rFonts w:hint="eastAsia"/>
                          <w:b/>
                          <w:color w:val="54849A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あんしん</w:t>
                      </w:r>
                      <w:r>
                        <w:rPr>
                          <w:b/>
                          <w:color w:val="54849A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見守り事業</w:t>
                      </w:r>
                    </w:p>
                    <w:p w:rsidR="001D596C" w:rsidRPr="00D533E6" w:rsidRDefault="001D596C" w:rsidP="00D533E6">
                      <w:pPr>
                        <w:jc w:val="center"/>
                        <w:rPr>
                          <w:b/>
                          <w:color w:val="54849A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54849A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b/>
                          <w:color w:val="54849A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概要</w:t>
                      </w:r>
                    </w:p>
                  </w:txbxContent>
                </v:textbox>
              </v:rect>
            </w:pict>
          </mc:Fallback>
        </mc:AlternateContent>
      </w:r>
      <w:r w:rsidR="007D64FC">
        <w:br w:type="page"/>
      </w:r>
    </w:p>
    <w:p w:rsidR="00D533E6" w:rsidRDefault="00D533E6"/>
    <w:p w:rsidR="00205500" w:rsidRDefault="007D64FC">
      <w:r>
        <w:rPr>
          <w:noProof/>
        </w:rPr>
        <w:drawing>
          <wp:anchor distT="0" distB="0" distL="114300" distR="114300" simplePos="0" relativeHeight="251657216" behindDoc="0" locked="0" layoutInCell="1" allowOverlap="1" wp14:anchorId="4B056ADB" wp14:editId="29E121DC">
            <wp:simplePos x="0" y="0"/>
            <wp:positionH relativeFrom="column">
              <wp:posOffset>-180340</wp:posOffset>
            </wp:positionH>
            <wp:positionV relativeFrom="paragraph">
              <wp:posOffset>-323850</wp:posOffset>
            </wp:positionV>
            <wp:extent cx="6858000" cy="742950"/>
            <wp:effectExtent l="0" t="0" r="0" b="0"/>
            <wp:wrapNone/>
            <wp:docPr id="1" name="図 1" descr="http://4.bp.blogspot.com/-ABdXDkbrv7g/VDfZwKVgJhI/AAAAAAAAn9M/U_XrPZZLFk4/s800/banner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ABdXDkbrv7g/VDfZwKVgJhI/AAAAAAAAn9M/U_XrPZZLFk4/s800/banner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489BFE" wp14:editId="63951512">
                <wp:simplePos x="0" y="0"/>
                <wp:positionH relativeFrom="column">
                  <wp:posOffset>811530</wp:posOffset>
                </wp:positionH>
                <wp:positionV relativeFrom="paragraph">
                  <wp:posOffset>-228600</wp:posOffset>
                </wp:positionV>
                <wp:extent cx="4953000" cy="5334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79D" w:rsidRPr="00AE479D" w:rsidRDefault="00AE47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E47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相生市あんしん</w:t>
                            </w:r>
                            <w:r w:rsidRPr="00AE479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見守り</w:t>
                            </w:r>
                            <w:r w:rsidRPr="00AE47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事業</w:t>
                            </w:r>
                          </w:p>
                          <w:p w:rsidR="00AE479D" w:rsidRPr="00AE479D" w:rsidRDefault="00AE479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89B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margin-left:63.9pt;margin-top:-18pt;width:390pt;height:4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" filled="f" stroked="f">
                <v:textbox>
                  <w:txbxContent>
                    <w:p w:rsidR="00AE479D" w:rsidRPr="00AE479D" w:rsidRDefault="00AE479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AE479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60"/>
                          <w:szCs w:val="60"/>
                        </w:rPr>
                        <w:t>相生市あんしん</w:t>
                      </w:r>
                      <w:r w:rsidRPr="00AE479D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60"/>
                          <w:szCs w:val="60"/>
                        </w:rPr>
                        <w:t>見守り</w:t>
                      </w:r>
                      <w:r w:rsidRPr="00AE479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60"/>
                          <w:szCs w:val="60"/>
                        </w:rPr>
                        <w:t>事業</w:t>
                      </w:r>
                    </w:p>
                    <w:p w:rsidR="00AE479D" w:rsidRPr="00AE479D" w:rsidRDefault="00AE479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500">
        <w:rPr>
          <w:rFonts w:hint="eastAsia"/>
        </w:rPr>
        <w:t xml:space="preserve">　　</w:t>
      </w:r>
    </w:p>
    <w:p w:rsidR="00205500" w:rsidRDefault="00205500"/>
    <w:p w:rsidR="00205500" w:rsidRDefault="00FB10C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BEBCDA" wp14:editId="645FCDBC">
                <wp:simplePos x="0" y="0"/>
                <wp:positionH relativeFrom="column">
                  <wp:posOffset>161925</wp:posOffset>
                </wp:positionH>
                <wp:positionV relativeFrom="paragraph">
                  <wp:posOffset>56515</wp:posOffset>
                </wp:positionV>
                <wp:extent cx="2162175" cy="342900"/>
                <wp:effectExtent l="0" t="0" r="28575" b="1905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3429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5500" w:rsidRPr="00AF7890" w:rsidRDefault="00205500" w:rsidP="0020550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事　業　内　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BEBCDA" id="角丸四角形 16" o:spid="_x0000_s1030" style="position:absolute;margin-left:12.75pt;margin-top:4.45pt;width:170.25pt;height:2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" fillcolor="#54849a [3208]" strokecolor="#29414c [1608]" strokeweight="1.5pt">
                <v:stroke endcap="round"/>
                <v:textbox>
                  <w:txbxContent>
                    <w:p w:rsidR="00205500" w:rsidRPr="00AF7890" w:rsidRDefault="00205500" w:rsidP="0020550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事　業　内　容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5500" w:rsidRDefault="002F4F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F3C763" wp14:editId="1434D8CA">
                <wp:simplePos x="0" y="0"/>
                <wp:positionH relativeFrom="column">
                  <wp:posOffset>68580</wp:posOffset>
                </wp:positionH>
                <wp:positionV relativeFrom="paragraph">
                  <wp:posOffset>236856</wp:posOffset>
                </wp:positionV>
                <wp:extent cx="6505575" cy="1390650"/>
                <wp:effectExtent l="0" t="0" r="28575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39065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479D" w:rsidRPr="00836BDC" w:rsidRDefault="00AE479D" w:rsidP="00AF7890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36BD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外出時の身</w:t>
                            </w:r>
                            <w:r w:rsidR="006271B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元を確認する手段として、事前に事業に登録した高齢者等に、</w:t>
                            </w:r>
                            <w:r w:rsidRPr="00836B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「あんしん見守りグッズ」</w:t>
                            </w:r>
                            <w:r w:rsidRPr="00836BD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交付します。見守りグッズを携帯した高齢者等が、急病、事故、徘徊等の緊急時である旨の通報を受け、又は登録者に関する照会があった場合、登録者の緊急連絡先に速やかに連絡するとともに、警察、消防、病院等必要と認められる関係機関に対し、登録者の登録情報を提供します。</w:t>
                            </w:r>
                          </w:p>
                        </w:txbxContent>
                      </wps:txbx>
                      <wps:bodyPr rot="0" vert="horz" wrap="square" lIns="91440" tIns="36000" rIns="9144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3C763" id="_x0000_s1031" style="position:absolute;margin-left:5.4pt;margin-top:18.65pt;width:512.25pt;height:10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" fillcolor="#8eb1c1 [2072]" strokecolor="#54849a [3208]">
                <v:fill color2="#5d8fa7 [2968]" rotate="t" focus="100%" type="gradient">
                  <o:fill v:ext="view" type="gradientUnscaled"/>
                </v:fill>
                <v:stroke endcap="round"/>
                <v:textbox inset=",1mm,,1mm">
                  <w:txbxContent>
                    <w:p w:rsidR="00AE479D" w:rsidRPr="00836BDC" w:rsidRDefault="00AE479D" w:rsidP="00AF7890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36BD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外出時の身</w:t>
                      </w:r>
                      <w:r w:rsidR="006271B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元を確認する手段として、事前に事業に登録した高齢者等に、</w:t>
                      </w:r>
                      <w:r w:rsidRPr="00836BD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「あんしん見守りグッズ」</w:t>
                      </w:r>
                      <w:r w:rsidRPr="00836BD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交付します。見守りグッズを携帯した高齢者等が、急病、事故、徘徊等の緊急時である旨の通報を受け、又は登録者に関する照会があった場合、登録者の緊急連絡先に速やかに連絡するとともに、警察、消防、病院等必要と認められる関係機関に対し、登録者の登録情報を提供し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5500" w:rsidRDefault="00205500"/>
    <w:p w:rsidR="00205500" w:rsidRDefault="00205500"/>
    <w:p w:rsidR="00205500" w:rsidRDefault="00205500"/>
    <w:p w:rsidR="00205500" w:rsidRDefault="00205500">
      <w:r>
        <w:rPr>
          <w:rFonts w:hint="eastAsia"/>
        </w:rPr>
        <w:t xml:space="preserve">　　　　　　　</w:t>
      </w:r>
    </w:p>
    <w:p w:rsidR="00205500" w:rsidRDefault="00205500"/>
    <w:p w:rsidR="00205500" w:rsidRDefault="002F4FD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56CCF6" wp14:editId="0C01DB4D">
                <wp:simplePos x="0" y="0"/>
                <wp:positionH relativeFrom="column">
                  <wp:posOffset>161925</wp:posOffset>
                </wp:positionH>
                <wp:positionV relativeFrom="paragraph">
                  <wp:posOffset>139700</wp:posOffset>
                </wp:positionV>
                <wp:extent cx="2943225" cy="342900"/>
                <wp:effectExtent l="0" t="0" r="28575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3429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7890" w:rsidRPr="00AF7890" w:rsidRDefault="00AF7890" w:rsidP="00AF789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あんしん見守り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グッズ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の種類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56CCF6" id="角丸四角形 5" o:spid="_x0000_s1032" style="position:absolute;margin-left:12.75pt;margin-top:11pt;width:231.75pt;height:2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" fillcolor="#54849a [3208]" strokecolor="#29414c [1608]" strokeweight="1.5pt">
                <v:stroke endcap="round"/>
                <v:textbox>
                  <w:txbxContent>
                    <w:p w:rsidR="00AF7890" w:rsidRPr="00AF7890" w:rsidRDefault="00AF7890" w:rsidP="00AF789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あんしん見守り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グッズ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の種類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5500" w:rsidRDefault="00205500"/>
    <w:p w:rsidR="00205500" w:rsidRDefault="003B7E01">
      <w:r w:rsidRPr="0020550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99C6A36" wp14:editId="70A35FEF">
                <wp:simplePos x="0" y="0"/>
                <wp:positionH relativeFrom="column">
                  <wp:posOffset>77132</wp:posOffset>
                </wp:positionH>
                <wp:positionV relativeFrom="paragraph">
                  <wp:posOffset>18242</wp:posOffset>
                </wp:positionV>
                <wp:extent cx="6505575" cy="2802576"/>
                <wp:effectExtent l="0" t="0" r="28575" b="1714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2802576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A6E" w:rsidRDefault="00707A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C6A36" id="テキスト ボックス 7" o:spid="_x0000_s1033" style="position:absolute;margin-left:6.05pt;margin-top:1.45pt;width:512.25pt;height:220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" fillcolor="#8eb1c1 [2072]" strokecolor="#54849a [3208]">
                <v:fill color2="#5d8fa7 [2968]" rotate="t" focus="100%" type="gradient">
                  <o:fill v:ext="view" type="gradientUnscaled"/>
                </v:fill>
                <v:stroke endcap="round"/>
                <v:textbox>
                  <w:txbxContent>
                    <w:p w:rsidR="00707A6E" w:rsidRDefault="00707A6E"/>
                  </w:txbxContent>
                </v:textbox>
              </v:roundrect>
            </w:pict>
          </mc:Fallback>
        </mc:AlternateContent>
      </w:r>
      <w:r w:rsidR="00683A24">
        <w:rPr>
          <w:noProof/>
        </w:rPr>
        <w:drawing>
          <wp:anchor distT="0" distB="0" distL="114300" distR="114300" simplePos="0" relativeHeight="251800576" behindDoc="0" locked="0" layoutInCell="1" allowOverlap="1" wp14:anchorId="0B09193C" wp14:editId="7719BA48">
            <wp:simplePos x="0" y="0"/>
            <wp:positionH relativeFrom="column">
              <wp:posOffset>4916805</wp:posOffset>
            </wp:positionH>
            <wp:positionV relativeFrom="paragraph">
              <wp:posOffset>148590</wp:posOffset>
            </wp:positionV>
            <wp:extent cx="1085850" cy="703656"/>
            <wp:effectExtent l="0" t="0" r="0" b="127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0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7A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0C51CB" wp14:editId="40AAB97B">
                <wp:simplePos x="0" y="0"/>
                <wp:positionH relativeFrom="column">
                  <wp:posOffset>249555</wp:posOffset>
                </wp:positionH>
                <wp:positionV relativeFrom="paragraph">
                  <wp:posOffset>148590</wp:posOffset>
                </wp:positionV>
                <wp:extent cx="2085975" cy="638175"/>
                <wp:effectExtent l="0" t="0" r="28575" b="28575"/>
                <wp:wrapNone/>
                <wp:docPr id="212" name="正方形/長方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638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A6E" w:rsidRDefault="00707A6E" w:rsidP="00707A6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F78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・お守り型キーホルダー</w:t>
                            </w:r>
                          </w:p>
                          <w:p w:rsidR="00707A6E" w:rsidRPr="00AF7890" w:rsidRDefault="00707A6E" w:rsidP="00707A6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F78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・持ち物用シール</w:t>
                            </w:r>
                          </w:p>
                          <w:p w:rsidR="00707A6E" w:rsidRPr="00707A6E" w:rsidRDefault="00707A6E" w:rsidP="00707A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C51CB" id="正方形/長方形 212" o:spid="_x0000_s1034" style="position:absolute;margin-left:19.65pt;margin-top:11.7pt;width:164.25pt;height:5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" fillcolor="white [3201]" strokecolor="#54849a [3208]" strokeweight="1.5pt">
                <v:stroke endcap="round"/>
                <v:textbox>
                  <w:txbxContent>
                    <w:p w:rsidR="00707A6E" w:rsidRDefault="00707A6E" w:rsidP="00707A6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F789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・お守り型キーホルダー</w:t>
                      </w:r>
                    </w:p>
                    <w:p w:rsidR="00707A6E" w:rsidRPr="00AF7890" w:rsidRDefault="00707A6E" w:rsidP="00707A6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F789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・持ち物用シール</w:t>
                      </w:r>
                    </w:p>
                    <w:p w:rsidR="00707A6E" w:rsidRPr="00707A6E" w:rsidRDefault="00707A6E" w:rsidP="00707A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967A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312FE7" wp14:editId="43078F8D">
                <wp:simplePos x="0" y="0"/>
                <wp:positionH relativeFrom="column">
                  <wp:posOffset>2952750</wp:posOffset>
                </wp:positionH>
                <wp:positionV relativeFrom="paragraph">
                  <wp:posOffset>167640</wp:posOffset>
                </wp:positionV>
                <wp:extent cx="1743075" cy="809625"/>
                <wp:effectExtent l="0" t="0" r="28575" b="28575"/>
                <wp:wrapNone/>
                <wp:docPr id="215" name="正方形/長方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809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A6E" w:rsidRPr="00B051C2" w:rsidRDefault="00707A6E" w:rsidP="00707A6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051C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個人を</w:t>
                            </w:r>
                            <w:r w:rsidRPr="00B051C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識別する番号と</w:t>
                            </w:r>
                            <w:r w:rsidR="0074672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B051C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健康介護課等の電話番号</w:t>
                            </w:r>
                            <w:r w:rsidRPr="00B051C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が</w:t>
                            </w:r>
                            <w:r w:rsidRPr="00B051C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印字されています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12FE7" id="正方形/長方形 215" o:spid="_x0000_s1035" style="position:absolute;margin-left:232.5pt;margin-top:13.2pt;width:137.25pt;height:6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" fillcolor="white [3201]" strokecolor="#54849a [3208]" strokeweight="1.5pt">
                <v:stroke endcap="round"/>
                <v:textbox>
                  <w:txbxContent>
                    <w:p w:rsidR="00707A6E" w:rsidRPr="00B051C2" w:rsidRDefault="00707A6E" w:rsidP="00707A6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B051C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個人を</w:t>
                      </w:r>
                      <w:r w:rsidRPr="00B051C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t>識別する番号と</w:t>
                      </w:r>
                      <w:r w:rsidR="0074672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B051C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t>健康介護課等の電話番号</w:t>
                      </w:r>
                      <w:r w:rsidRPr="00B051C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が</w:t>
                      </w:r>
                      <w:r w:rsidRPr="00B051C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t>印字されています</w:t>
                      </w:r>
                    </w:p>
                  </w:txbxContent>
                </v:textbox>
              </v:rect>
            </w:pict>
          </mc:Fallback>
        </mc:AlternateContent>
      </w:r>
      <w:r w:rsidR="000967A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1AFDE0" wp14:editId="6A8A3232">
                <wp:simplePos x="0" y="0"/>
                <wp:positionH relativeFrom="column">
                  <wp:posOffset>2333625</wp:posOffset>
                </wp:positionH>
                <wp:positionV relativeFrom="paragraph">
                  <wp:posOffset>443865</wp:posOffset>
                </wp:positionV>
                <wp:extent cx="552450" cy="266700"/>
                <wp:effectExtent l="0" t="0" r="0" b="0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FD3" w:rsidRPr="002F4FD3" w:rsidRDefault="002F4FD3" w:rsidP="002F4FD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●●●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AFDE0" id="正方形/長方形 227" o:spid="_x0000_s1036" style="position:absolute;margin-left:183.75pt;margin-top:34.95pt;width:43.5pt;height:2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" filled="f" stroked="f" strokeweight="1.5pt">
                <v:stroke endcap="round"/>
                <v:textbox inset="0,0,0,0">
                  <w:txbxContent>
                    <w:p w:rsidR="002F4FD3" w:rsidRPr="002F4FD3" w:rsidRDefault="002F4FD3" w:rsidP="002F4FD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●●●</w:t>
                      </w:r>
                    </w:p>
                  </w:txbxContent>
                </v:textbox>
              </v:rect>
            </w:pict>
          </mc:Fallback>
        </mc:AlternateContent>
      </w:r>
    </w:p>
    <w:p w:rsidR="00205500" w:rsidRDefault="00205500"/>
    <w:p w:rsidR="00205500" w:rsidRDefault="00205500"/>
    <w:p w:rsidR="00205500" w:rsidRDefault="006271B0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932E5B" wp14:editId="43663A64">
                <wp:simplePos x="0" y="0"/>
                <wp:positionH relativeFrom="column">
                  <wp:posOffset>4857750</wp:posOffset>
                </wp:positionH>
                <wp:positionV relativeFrom="paragraph">
                  <wp:posOffset>80645</wp:posOffset>
                </wp:positionV>
                <wp:extent cx="1200150" cy="123825"/>
                <wp:effectExtent l="0" t="0" r="19050" b="28575"/>
                <wp:wrapNone/>
                <wp:docPr id="232" name="正方形/長方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B0" w:rsidRPr="006271B0" w:rsidRDefault="006271B0" w:rsidP="006271B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271B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持ち物</w:t>
                            </w:r>
                            <w:r w:rsidRPr="006271B0">
                              <w:rPr>
                                <w:rFonts w:ascii="HG丸ｺﾞｼｯｸM-PRO" w:eastAsia="HG丸ｺﾞｼｯｸM-PRO" w:hAnsi="HG丸ｺﾞｼｯｸM-PRO"/>
                              </w:rPr>
                              <w:t>シール見本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32E5B" id="正方形/長方形 232" o:spid="_x0000_s1037" style="position:absolute;margin-left:382.5pt;margin-top:6.35pt;width:94.5pt;height: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" fillcolor="#8eb1c1 [2072]" strokecolor="#54849a [3208]">
                <v:fill color2="#5d8fa7 [2968]" rotate="t" focus="100%" type="gradient">
                  <o:fill v:ext="view" type="gradientUnscaled"/>
                </v:fill>
                <v:stroke endcap="round"/>
                <v:textbox inset="0,0,0,0">
                  <w:txbxContent>
                    <w:p w:rsidR="006271B0" w:rsidRPr="006271B0" w:rsidRDefault="006271B0" w:rsidP="006271B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271B0">
                        <w:rPr>
                          <w:rFonts w:ascii="HG丸ｺﾞｼｯｸM-PRO" w:eastAsia="HG丸ｺﾞｼｯｸM-PRO" w:hAnsi="HG丸ｺﾞｼｯｸM-PRO" w:hint="eastAsia"/>
                        </w:rPr>
                        <w:t>持ち物</w:t>
                      </w:r>
                      <w:r w:rsidRPr="006271B0">
                        <w:rPr>
                          <w:rFonts w:ascii="HG丸ｺﾞｼｯｸM-PRO" w:eastAsia="HG丸ｺﾞｼｯｸM-PRO" w:hAnsi="HG丸ｺﾞｼｯｸM-PRO"/>
                        </w:rPr>
                        <w:t>シール見本</w:t>
                      </w:r>
                    </w:p>
                  </w:txbxContent>
                </v:textbox>
              </v:rect>
            </w:pict>
          </mc:Fallback>
        </mc:AlternateContent>
      </w:r>
    </w:p>
    <w:p w:rsidR="00205500" w:rsidRDefault="003B7E01">
      <w:r w:rsidRPr="000967A6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8FC6B55" wp14:editId="26AE4910">
                <wp:simplePos x="0" y="0"/>
                <wp:positionH relativeFrom="column">
                  <wp:posOffset>2333625</wp:posOffset>
                </wp:positionH>
                <wp:positionV relativeFrom="paragraph">
                  <wp:posOffset>128270</wp:posOffset>
                </wp:positionV>
                <wp:extent cx="552450" cy="266700"/>
                <wp:effectExtent l="0" t="0" r="0" b="0"/>
                <wp:wrapNone/>
                <wp:docPr id="248" name="正方形/長方形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noFill/>
                        <a:ln w="19050" cap="rnd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67A6" w:rsidRPr="002F4FD3" w:rsidRDefault="000967A6" w:rsidP="000967A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●●●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C6B55" id="正方形/長方形 248" o:spid="_x0000_s1038" style="position:absolute;margin-left:183.75pt;margin-top:10.1pt;width:43.5pt;height:2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" filled="f" stroked="f" strokeweight="1.5pt">
                <v:stroke endcap="round"/>
                <v:textbox inset="0,0,0,0">
                  <w:txbxContent>
                    <w:p w:rsidR="000967A6" w:rsidRPr="002F4FD3" w:rsidRDefault="000967A6" w:rsidP="000967A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●●●</w:t>
                      </w:r>
                    </w:p>
                  </w:txbxContent>
                </v:textbox>
              </v:rect>
            </w:pict>
          </mc:Fallback>
        </mc:AlternateContent>
      </w:r>
      <w:r w:rsidRPr="000967A6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F399DAE" wp14:editId="10631F30">
                <wp:simplePos x="0" y="0"/>
                <wp:positionH relativeFrom="column">
                  <wp:posOffset>2954655</wp:posOffset>
                </wp:positionH>
                <wp:positionV relativeFrom="paragraph">
                  <wp:posOffset>19050</wp:posOffset>
                </wp:positionV>
                <wp:extent cx="3467100" cy="525145"/>
                <wp:effectExtent l="0" t="0" r="19050" b="27305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5251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7A6" w:rsidRPr="00B051C2" w:rsidRDefault="000967A6" w:rsidP="000967A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個人を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識別する番号が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印字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されています。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暗い場所で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光るタイプです。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99DAE" id="正方形/長方形 226" o:spid="_x0000_s1039" style="position:absolute;margin-left:232.65pt;margin-top:1.5pt;width:273pt;height:41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" fillcolor="white [3201]" strokecolor="#54849a [3208]" strokeweight="1.5pt">
                <v:stroke endcap="round"/>
                <v:textbox>
                  <w:txbxContent>
                    <w:p w:rsidR="000967A6" w:rsidRPr="00B051C2" w:rsidRDefault="000967A6" w:rsidP="000967A6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個人を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t>識別する番号が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印字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t>されています。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暗い場所で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t>光るタイプです。</w:t>
                      </w:r>
                    </w:p>
                  </w:txbxContent>
                </v:textbox>
              </v:rect>
            </w:pict>
          </mc:Fallback>
        </mc:AlternateContent>
      </w:r>
      <w:r w:rsidRPr="000967A6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1C9ED94" wp14:editId="6AAC4E02">
                <wp:simplePos x="0" y="0"/>
                <wp:positionH relativeFrom="column">
                  <wp:posOffset>247650</wp:posOffset>
                </wp:positionH>
                <wp:positionV relativeFrom="paragraph">
                  <wp:posOffset>99505</wp:posOffset>
                </wp:positionV>
                <wp:extent cx="2085975" cy="333375"/>
                <wp:effectExtent l="0" t="0" r="28575" b="2857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7A6" w:rsidRPr="00AF7890" w:rsidRDefault="000967A6" w:rsidP="000967A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・シリコン製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バンド</w:t>
                            </w:r>
                          </w:p>
                          <w:p w:rsidR="000967A6" w:rsidRPr="00707A6E" w:rsidRDefault="000967A6" w:rsidP="000967A6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9ED94" id="正方形/長方形 27" o:spid="_x0000_s1040" style="position:absolute;margin-left:19.5pt;margin-top:7.85pt;width:164.25pt;height:26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" fillcolor="white [3201]" strokecolor="#54849a [3208]" strokeweight="1.5pt">
                <v:stroke endcap="round"/>
                <v:textbox>
                  <w:txbxContent>
                    <w:p w:rsidR="000967A6" w:rsidRPr="00AF7890" w:rsidRDefault="000967A6" w:rsidP="000967A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・シリコン製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バンド</w:t>
                      </w:r>
                    </w:p>
                    <w:p w:rsidR="000967A6" w:rsidRPr="00707A6E" w:rsidRDefault="000967A6" w:rsidP="000967A6">
                      <w:pPr>
                        <w:spacing w:line="300" w:lineRule="exact"/>
                      </w:pPr>
                    </w:p>
                  </w:txbxContent>
                </v:textbox>
              </v:rect>
            </w:pict>
          </mc:Fallback>
        </mc:AlternateContent>
      </w:r>
    </w:p>
    <w:p w:rsidR="00836BDC" w:rsidRDefault="00836BDC"/>
    <w:p w:rsidR="00205500" w:rsidRDefault="003B7E01">
      <w:r w:rsidRPr="00CD74A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E32268" wp14:editId="17ABA00A">
                <wp:simplePos x="0" y="0"/>
                <wp:positionH relativeFrom="column">
                  <wp:posOffset>2333625</wp:posOffset>
                </wp:positionH>
                <wp:positionV relativeFrom="paragraph">
                  <wp:posOffset>116205</wp:posOffset>
                </wp:positionV>
                <wp:extent cx="552450" cy="266700"/>
                <wp:effectExtent l="0" t="0" r="0" b="0"/>
                <wp:wrapNone/>
                <wp:docPr id="228" name="正方形/長方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noFill/>
                        <a:ln w="19050" cap="rnd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D74A7" w:rsidRPr="002F4FD3" w:rsidRDefault="00CD74A7" w:rsidP="00CD74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●●●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32268" id="正方形/長方形 228" o:spid="_x0000_s1041" style="position:absolute;margin-left:183.75pt;margin-top:9.15pt;width:43.5pt;height:2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" filled="f" stroked="f" strokeweight="1.5pt">
                <v:stroke endcap="round"/>
                <v:textbox inset="0,0,0,0">
                  <w:txbxContent>
                    <w:p w:rsidR="00CD74A7" w:rsidRPr="002F4FD3" w:rsidRDefault="00CD74A7" w:rsidP="00CD74A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●●●</w:t>
                      </w:r>
                    </w:p>
                  </w:txbxContent>
                </v:textbox>
              </v:rect>
            </w:pict>
          </mc:Fallback>
        </mc:AlternateContent>
      </w:r>
      <w:r w:rsidRPr="00707A6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90F3A6" wp14:editId="24DFC940">
                <wp:simplePos x="0" y="0"/>
                <wp:positionH relativeFrom="column">
                  <wp:posOffset>247650</wp:posOffset>
                </wp:positionH>
                <wp:positionV relativeFrom="paragraph">
                  <wp:posOffset>86360</wp:posOffset>
                </wp:positionV>
                <wp:extent cx="2085975" cy="333375"/>
                <wp:effectExtent l="0" t="0" r="28575" b="28575"/>
                <wp:wrapNone/>
                <wp:docPr id="214" name="正方形/長方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A6E" w:rsidRPr="00AF7890" w:rsidRDefault="00707A6E" w:rsidP="00707A6E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F78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・衣服用シール</w:t>
                            </w:r>
                          </w:p>
                          <w:p w:rsidR="00707A6E" w:rsidRPr="00707A6E" w:rsidRDefault="00707A6E" w:rsidP="00707A6E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0F3A6" id="正方形/長方形 214" o:spid="_x0000_s1042" style="position:absolute;margin-left:19.5pt;margin-top:6.8pt;width:164.25pt;height:2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" fillcolor="white [3201]" strokecolor="#54849a [3208]" strokeweight="1.5pt">
                <v:stroke endcap="round"/>
                <v:textbox>
                  <w:txbxContent>
                    <w:p w:rsidR="00707A6E" w:rsidRPr="00AF7890" w:rsidRDefault="00707A6E" w:rsidP="00707A6E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F789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・衣服用シール</w:t>
                      </w:r>
                    </w:p>
                    <w:p w:rsidR="00707A6E" w:rsidRPr="00707A6E" w:rsidRDefault="00707A6E" w:rsidP="00707A6E">
                      <w:pPr>
                        <w:spacing w:line="300" w:lineRule="exact"/>
                      </w:pPr>
                    </w:p>
                  </w:txbxContent>
                </v:textbox>
              </v:rect>
            </w:pict>
          </mc:Fallback>
        </mc:AlternateContent>
      </w:r>
      <w:r w:rsidRPr="00B051C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1387A0" wp14:editId="4746E376">
                <wp:simplePos x="0" y="0"/>
                <wp:positionH relativeFrom="column">
                  <wp:posOffset>2952750</wp:posOffset>
                </wp:positionH>
                <wp:positionV relativeFrom="paragraph">
                  <wp:posOffset>116650</wp:posOffset>
                </wp:positionV>
                <wp:extent cx="3467100" cy="266700"/>
                <wp:effectExtent l="0" t="0" r="19050" b="19050"/>
                <wp:wrapNone/>
                <wp:docPr id="223" name="正方形/長方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1C2" w:rsidRPr="00B051C2" w:rsidRDefault="001D596C" w:rsidP="00B051C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名前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シールで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="00B051C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衣服</w:t>
                            </w:r>
                            <w:r w:rsidR="00B051C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等</w:t>
                            </w:r>
                            <w:r w:rsidR="00B051C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へ貼って</w:t>
                            </w:r>
                            <w:r w:rsidR="00B051C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ご使用</w:t>
                            </w:r>
                            <w:r w:rsidR="00B051C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387A0" id="正方形/長方形 223" o:spid="_x0000_s1043" style="position:absolute;margin-left:232.5pt;margin-top:9.2pt;width:273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" fillcolor="white [3201]" strokecolor="#54849a [3208]" strokeweight="1.5pt">
                <v:stroke endcap="round"/>
                <v:textbox>
                  <w:txbxContent>
                    <w:p w:rsidR="00B051C2" w:rsidRPr="00B051C2" w:rsidRDefault="001D596C" w:rsidP="00B051C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名前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t>シールで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="00B051C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t>衣服</w:t>
                      </w:r>
                      <w:r w:rsidR="00B051C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等</w:t>
                      </w:r>
                      <w:r w:rsidR="00B051C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t>へ貼って</w:t>
                      </w:r>
                      <w:r w:rsidR="00B051C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ご使用</w:t>
                      </w:r>
                      <w:r w:rsidR="00B051C2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t>下さい</w:t>
                      </w:r>
                    </w:p>
                  </w:txbxContent>
                </v:textbox>
              </v:rect>
            </w:pict>
          </mc:Fallback>
        </mc:AlternateContent>
      </w:r>
    </w:p>
    <w:p w:rsidR="00205500" w:rsidRDefault="003B7E01">
      <w:r w:rsidRPr="00B051C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2BAC78" wp14:editId="42845FD2">
                <wp:simplePos x="0" y="0"/>
                <wp:positionH relativeFrom="column">
                  <wp:posOffset>2952750</wp:posOffset>
                </wp:positionH>
                <wp:positionV relativeFrom="paragraph">
                  <wp:posOffset>221046</wp:posOffset>
                </wp:positionV>
                <wp:extent cx="3467100" cy="485775"/>
                <wp:effectExtent l="0" t="0" r="19050" b="28575"/>
                <wp:wrapNone/>
                <wp:docPr id="224" name="正方形/長方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485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1C2" w:rsidRPr="00B051C2" w:rsidRDefault="002F4FD3" w:rsidP="00836BD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緊急連絡先や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疾患名等を記載したものです。</w:t>
                            </w:r>
                            <w:r w:rsidR="00836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836BD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836BD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お財布に入れて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BAC78" id="正方形/長方形 224" o:spid="_x0000_s1044" style="position:absolute;margin-left:232.5pt;margin-top:17.4pt;width:273pt;height:38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" fillcolor="white [3201]" strokecolor="#54849a [3208]" strokeweight="1.5pt">
                <v:stroke endcap="round"/>
                <v:textbox>
                  <w:txbxContent>
                    <w:p w:rsidR="00B051C2" w:rsidRPr="00B051C2" w:rsidRDefault="002F4FD3" w:rsidP="00836BDC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緊急連絡先や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t>疾患名等を記載したものです。</w:t>
                      </w:r>
                      <w:r w:rsidR="00836B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="00836BD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="00836BD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t>お財布に入れて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おいて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t>下さい。</w:t>
                      </w:r>
                    </w:p>
                  </w:txbxContent>
                </v:textbox>
              </v:rect>
            </w:pict>
          </mc:Fallback>
        </mc:AlternateContent>
      </w:r>
    </w:p>
    <w:p w:rsidR="00205500" w:rsidRDefault="003B7E01">
      <w:r w:rsidRPr="00707A6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81CE16" wp14:editId="55CC12C2">
                <wp:simplePos x="0" y="0"/>
                <wp:positionH relativeFrom="column">
                  <wp:posOffset>247650</wp:posOffset>
                </wp:positionH>
                <wp:positionV relativeFrom="paragraph">
                  <wp:posOffset>49530</wp:posOffset>
                </wp:positionV>
                <wp:extent cx="2085975" cy="333375"/>
                <wp:effectExtent l="0" t="0" r="28575" b="28575"/>
                <wp:wrapNone/>
                <wp:docPr id="213" name="正方形/長方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333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A6E" w:rsidRPr="00707A6E" w:rsidRDefault="00707A6E" w:rsidP="00707A6E">
                            <w:pPr>
                              <w:spacing w:line="300" w:lineRule="exact"/>
                            </w:pPr>
                            <w:r w:rsidRPr="00AF78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・緊急連絡先カード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1CE16" id="正方形/長方形 213" o:spid="_x0000_s1045" style="position:absolute;margin-left:19.5pt;margin-top:3.9pt;width:164.25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" fillcolor="white [3201]" strokecolor="#54849a [3208]" strokeweight="1.5pt">
                <v:stroke endcap="round"/>
                <v:textbox>
                  <w:txbxContent>
                    <w:p w:rsidR="00707A6E" w:rsidRPr="00707A6E" w:rsidRDefault="00707A6E" w:rsidP="00707A6E">
                      <w:pPr>
                        <w:spacing w:line="300" w:lineRule="exact"/>
                      </w:pPr>
                      <w:r w:rsidRPr="00AF789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・緊急連絡先カード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43C35871" wp14:editId="3824B6B3">
            <wp:simplePos x="0" y="0"/>
            <wp:positionH relativeFrom="column">
              <wp:posOffset>5742940</wp:posOffset>
            </wp:positionH>
            <wp:positionV relativeFrom="paragraph">
              <wp:posOffset>87630</wp:posOffset>
            </wp:positionV>
            <wp:extent cx="619125" cy="525780"/>
            <wp:effectExtent l="0" t="0" r="9525" b="7620"/>
            <wp:wrapNone/>
            <wp:docPr id="225" name="図 225" descr="http://2.bp.blogspot.com/-6eX4a0aKzH0/UVTVHAV0-DI/AAAAAAAAPCc/JP2uDFtSvqk/s1600/saifu_gamagu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6eX4a0aKzH0/UVTVHAV0-DI/AAAAAAAAPCc/JP2uDFtSvqk/s1600/saifu_gamaguc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C755EF" wp14:editId="4238A238">
                <wp:simplePos x="0" y="0"/>
                <wp:positionH relativeFrom="column">
                  <wp:posOffset>2333625</wp:posOffset>
                </wp:positionH>
                <wp:positionV relativeFrom="paragraph">
                  <wp:posOffset>78105</wp:posOffset>
                </wp:positionV>
                <wp:extent cx="552450" cy="266700"/>
                <wp:effectExtent l="0" t="0" r="0" b="0"/>
                <wp:wrapNone/>
                <wp:docPr id="229" name="正方形/長方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4A7" w:rsidRPr="002F4FD3" w:rsidRDefault="00CD74A7" w:rsidP="00CD74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●●●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755EF" id="正方形/長方形 229" o:spid="_x0000_s1046" style="position:absolute;margin-left:183.75pt;margin-top:6.15pt;width:43.5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" filled="f" stroked="f" strokeweight="1.5pt">
                <v:stroke endcap="round"/>
                <v:textbox inset="0,0,0,0">
                  <w:txbxContent>
                    <w:p w:rsidR="00CD74A7" w:rsidRPr="002F4FD3" w:rsidRDefault="00CD74A7" w:rsidP="00CD74A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●●●</w:t>
                      </w:r>
                    </w:p>
                  </w:txbxContent>
                </v:textbox>
              </v:rect>
            </w:pict>
          </mc:Fallback>
        </mc:AlternateContent>
      </w:r>
    </w:p>
    <w:p w:rsidR="00205500" w:rsidRDefault="00205500"/>
    <w:p w:rsidR="00205500" w:rsidRDefault="00205500"/>
    <w:p w:rsidR="00205500" w:rsidRDefault="00623C40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498F78" wp14:editId="6B11DF95">
                <wp:simplePos x="0" y="0"/>
                <wp:positionH relativeFrom="column">
                  <wp:posOffset>1573530</wp:posOffset>
                </wp:positionH>
                <wp:positionV relativeFrom="paragraph">
                  <wp:posOffset>68580</wp:posOffset>
                </wp:positionV>
                <wp:extent cx="3581400" cy="276225"/>
                <wp:effectExtent l="0" t="0" r="0" b="0"/>
                <wp:wrapNone/>
                <wp:docPr id="249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7A6" w:rsidRPr="000967A6" w:rsidRDefault="000967A6" w:rsidP="000967A6">
                            <w:pPr>
                              <w:rPr>
                                <w:color w:val="000000" w:themeColor="text1"/>
                              </w:rPr>
                            </w:pPr>
                            <w:r w:rsidRPr="000967A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下記</w:t>
                            </w:r>
                            <w:r w:rsidRPr="000967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のいずれかに該当する方が申請できます。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498F78" id="正方形/長方形 249" o:spid="_x0000_s1047" style="position:absolute;margin-left:123.9pt;margin-top:5.4pt;width:282pt;height:21.7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" filled="f" stroked="f" strokeweight="1.5pt">
                <v:stroke endcap="round"/>
                <v:textbox>
                  <w:txbxContent>
                    <w:p w:rsidR="000967A6" w:rsidRPr="000967A6" w:rsidRDefault="000967A6" w:rsidP="000967A6">
                      <w:pPr>
                        <w:rPr>
                          <w:color w:val="000000" w:themeColor="text1"/>
                        </w:rPr>
                      </w:pPr>
                      <w:r w:rsidRPr="000967A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下記</w:t>
                      </w:r>
                      <w:r w:rsidRPr="000967A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のいずれかに該当する方が申請できます。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989399" wp14:editId="0F630883">
                <wp:simplePos x="0" y="0"/>
                <wp:positionH relativeFrom="column">
                  <wp:posOffset>180975</wp:posOffset>
                </wp:positionH>
                <wp:positionV relativeFrom="paragraph">
                  <wp:posOffset>31636</wp:posOffset>
                </wp:positionV>
                <wp:extent cx="1333500" cy="342900"/>
                <wp:effectExtent l="0" t="0" r="19050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429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7890" w:rsidRPr="00AF7890" w:rsidRDefault="00AF7890" w:rsidP="00AF789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対象者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989399" id="角丸四角形 10" o:spid="_x0000_s1048" style="position:absolute;margin-left:14.25pt;margin-top:2.5pt;width:105pt;height:2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" fillcolor="#54849a [3208]" strokecolor="#29414c [1608]" strokeweight="1.5pt">
                <v:stroke endcap="round"/>
                <v:textbox>
                  <w:txbxContent>
                    <w:p w:rsidR="00AF7890" w:rsidRPr="00AF7890" w:rsidRDefault="00AF7890" w:rsidP="00AF789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対象者</w:t>
                      </w:r>
                    </w:p>
                  </w:txbxContent>
                </v:textbox>
              </v:roundrect>
            </w:pict>
          </mc:Fallback>
        </mc:AlternateContent>
      </w:r>
      <w:r w:rsidR="003B7E01">
        <w:rPr>
          <w:noProof/>
        </w:rPr>
        <w:drawing>
          <wp:anchor distT="0" distB="0" distL="114300" distR="114300" simplePos="0" relativeHeight="251746304" behindDoc="0" locked="0" layoutInCell="1" allowOverlap="1" wp14:anchorId="272B099F" wp14:editId="391CE411">
            <wp:simplePos x="0" y="0"/>
            <wp:positionH relativeFrom="column">
              <wp:posOffset>4472305</wp:posOffset>
            </wp:positionH>
            <wp:positionV relativeFrom="paragraph">
              <wp:posOffset>1160145</wp:posOffset>
            </wp:positionV>
            <wp:extent cx="1895475" cy="1772285"/>
            <wp:effectExtent l="0" t="0" r="0" b="0"/>
            <wp:wrapNone/>
            <wp:docPr id="3" name="図 3" descr="http://1.bp.blogspot.com/-TQciFqQk71o/U-8FrveBYCI/AAAAAAAAkwQ/LoH4_x0bH7E/s800/obaasan_woman_tasuke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TQciFqQk71o/U-8FrveBYCI/AAAAAAAAkwQ/LoH4_x0bH7E/s800/obaasan_woman_tasukea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500" w:rsidRDefault="00623C40">
      <w:r w:rsidRPr="00205500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6628B5" wp14:editId="7E347AFF">
                <wp:simplePos x="0" y="0"/>
                <wp:positionH relativeFrom="column">
                  <wp:posOffset>65790</wp:posOffset>
                </wp:positionH>
                <wp:positionV relativeFrom="paragraph">
                  <wp:posOffset>160605</wp:posOffset>
                </wp:positionV>
                <wp:extent cx="3952875" cy="1222625"/>
                <wp:effectExtent l="0" t="0" r="28575" b="15875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22262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500" w:rsidRPr="00C8633E" w:rsidRDefault="00205500" w:rsidP="0020550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863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・65</w:t>
                            </w:r>
                            <w:r w:rsidR="00623C4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歳以上の方</w:t>
                            </w:r>
                          </w:p>
                          <w:p w:rsidR="00205500" w:rsidRDefault="00623C40" w:rsidP="0020550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・認知症状がある方</w:t>
                            </w:r>
                          </w:p>
                          <w:p w:rsidR="00623C40" w:rsidRPr="00C8633E" w:rsidRDefault="00623C40" w:rsidP="0020550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障害（身体・知的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精神）がある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方</w:t>
                            </w:r>
                          </w:p>
                          <w:p w:rsidR="00205500" w:rsidRDefault="00863BB1" w:rsidP="0020550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・その他市長が特に必要と認める方</w:t>
                            </w:r>
                          </w:p>
                          <w:p w:rsidR="00623C40" w:rsidRPr="00C8633E" w:rsidRDefault="00623C40" w:rsidP="0020550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6628B5" id="_x0000_s1049" style="position:absolute;margin-left:5.2pt;margin-top:12.65pt;width:311.25pt;height:96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" fillcolor="#8eb1c1 [2072]" strokecolor="#54849a [3208]">
                <v:fill color2="#5d8fa7 [2968]" rotate="t" focus="100%" type="gradient">
                  <o:fill v:ext="view" type="gradientUnscaled"/>
                </v:fill>
                <v:stroke endcap="round"/>
                <v:textbox>
                  <w:txbxContent>
                    <w:p w:rsidR="00205500" w:rsidRPr="00C8633E" w:rsidRDefault="00205500" w:rsidP="0020550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8633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・65</w:t>
                      </w:r>
                      <w:r w:rsidR="00623C4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歳以上の方</w:t>
                      </w:r>
                    </w:p>
                    <w:p w:rsidR="00205500" w:rsidRDefault="00623C40" w:rsidP="0020550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・認知症状がある方</w:t>
                      </w:r>
                    </w:p>
                    <w:p w:rsidR="00623C40" w:rsidRPr="00C8633E" w:rsidRDefault="00623C40" w:rsidP="0020550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障害（身体・知的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精神）がある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方</w:t>
                      </w:r>
                    </w:p>
                    <w:p w:rsidR="00205500" w:rsidRDefault="00863BB1" w:rsidP="0020550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・その他市長が特に必要と認める方</w:t>
                      </w:r>
                    </w:p>
                    <w:p w:rsidR="00623C40" w:rsidRPr="00C8633E" w:rsidRDefault="00623C40" w:rsidP="0020550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05500" w:rsidRDefault="00205500"/>
    <w:p w:rsidR="00205500" w:rsidRDefault="00205500"/>
    <w:p w:rsidR="00205500" w:rsidRDefault="00205500"/>
    <w:p w:rsidR="00205500" w:rsidRDefault="00205500"/>
    <w:p w:rsidR="00205500" w:rsidRDefault="00623C40">
      <w:r w:rsidRPr="0020550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EAEF1B" wp14:editId="36E3A504">
                <wp:simplePos x="0" y="0"/>
                <wp:positionH relativeFrom="column">
                  <wp:posOffset>161925</wp:posOffset>
                </wp:positionH>
                <wp:positionV relativeFrom="paragraph">
                  <wp:posOffset>200774</wp:posOffset>
                </wp:positionV>
                <wp:extent cx="1381125" cy="342900"/>
                <wp:effectExtent l="0" t="0" r="28575" b="1905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429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5500" w:rsidRPr="00AF7890" w:rsidRDefault="00205500" w:rsidP="0020550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申請方法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EAEF1B" id="角丸四角形 28" o:spid="_x0000_s1050" style="position:absolute;margin-left:12.75pt;margin-top:15.8pt;width:108.75pt;height:2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" fillcolor="#54849a [3208]" strokecolor="#29414c [1608]" strokeweight="1.5pt">
                <v:stroke endcap="round"/>
                <v:textbox>
                  <w:txbxContent>
                    <w:p w:rsidR="00205500" w:rsidRPr="00AF7890" w:rsidRDefault="00205500" w:rsidP="0020550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申請方法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5500" w:rsidRDefault="00205500"/>
    <w:p w:rsidR="00205500" w:rsidRDefault="00623C40">
      <w:r w:rsidRPr="00205500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3D8FA23" wp14:editId="4600F0FF">
                <wp:simplePos x="0" y="0"/>
                <wp:positionH relativeFrom="column">
                  <wp:posOffset>69215</wp:posOffset>
                </wp:positionH>
                <wp:positionV relativeFrom="paragraph">
                  <wp:posOffset>72504</wp:posOffset>
                </wp:positionV>
                <wp:extent cx="4267200" cy="971550"/>
                <wp:effectExtent l="0" t="0" r="19050" b="1905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97155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500" w:rsidRPr="00554735" w:rsidRDefault="00412AF9" w:rsidP="0020550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市長寿福祉室</w:t>
                            </w:r>
                            <w:r w:rsidR="00205500" w:rsidRPr="005547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に、以下の</w:t>
                            </w:r>
                            <w:r w:rsidR="00205500" w:rsidRPr="0055473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ものを提出して下さい。</w:t>
                            </w:r>
                          </w:p>
                          <w:p w:rsidR="00205500" w:rsidRPr="00554735" w:rsidRDefault="00205500" w:rsidP="0020550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547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・登録者の特徴が分かる写真（</w:t>
                            </w:r>
                            <w:r w:rsidR="00402641" w:rsidRPr="005547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全身</w:t>
                            </w:r>
                            <w:r w:rsidRPr="005547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2枚</w:t>
                            </w:r>
                            <w:r w:rsidR="00402641" w:rsidRPr="005547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402641" w:rsidRPr="0055473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上半身2枚</w:t>
                            </w:r>
                            <w:r w:rsidRPr="005547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</w:p>
                          <w:p w:rsidR="00205500" w:rsidRPr="00554735" w:rsidRDefault="00205500" w:rsidP="0020550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547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・申請書（印鑑必要）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8FA23" id="_x0000_s1051" style="position:absolute;margin-left:5.45pt;margin-top:5.7pt;width:336pt;height:7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" fillcolor="#8eb1c1 [2072]" strokecolor="#54849a [3208]">
                <v:fill color2="#5d8fa7 [2968]" rotate="t" focus="100%" type="gradient">
                  <o:fill v:ext="view" type="gradientUnscaled"/>
                </v:fill>
                <v:stroke endcap="round"/>
                <v:textbox>
                  <w:txbxContent>
                    <w:p w:rsidR="00205500" w:rsidRPr="00554735" w:rsidRDefault="00412AF9" w:rsidP="0020550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市長寿福祉室</w:t>
                      </w:r>
                      <w:r w:rsidR="00205500" w:rsidRPr="0055473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に、以下の</w:t>
                      </w:r>
                      <w:r w:rsidR="00205500" w:rsidRPr="0055473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ものを提出して下さい。</w:t>
                      </w:r>
                    </w:p>
                    <w:p w:rsidR="00205500" w:rsidRPr="00554735" w:rsidRDefault="00205500" w:rsidP="0020550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55473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・登録者の特徴が分かる写真（</w:t>
                      </w:r>
                      <w:r w:rsidR="00402641" w:rsidRPr="0055473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全身</w:t>
                      </w:r>
                      <w:r w:rsidRPr="0055473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2枚</w:t>
                      </w:r>
                      <w:r w:rsidR="00402641" w:rsidRPr="0055473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402641" w:rsidRPr="0055473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上半身2枚</w:t>
                      </w:r>
                      <w:r w:rsidRPr="0055473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</w:p>
                    <w:p w:rsidR="00205500" w:rsidRPr="00554735" w:rsidRDefault="00205500" w:rsidP="0020550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55473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・申請書（印鑑必要）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FB10CB" w:rsidRDefault="003B7E01">
      <w:pPr>
        <w:rPr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C614A57" wp14:editId="6B6DE3B7">
            <wp:simplePos x="0" y="0"/>
            <wp:positionH relativeFrom="column">
              <wp:posOffset>518160</wp:posOffset>
            </wp:positionH>
            <wp:positionV relativeFrom="paragraph">
              <wp:posOffset>670461</wp:posOffset>
            </wp:positionV>
            <wp:extent cx="1863320" cy="1638300"/>
            <wp:effectExtent l="0" t="0" r="0" b="0"/>
            <wp:wrapNone/>
            <wp:docPr id="193" name="図 193" descr="http://1.bp.blogspot.com/-Du01JVq4ipE/UZoVek6TfqI/AAAAAAAATi8/roOHu8FNDNc/s800/fukidashi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Du01JVq4ipE/UZoVek6TfqI/AAAAAAAATi8/roOHu8FNDNc/s800/fukidashi0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71B43F8" wp14:editId="2C0B64D3">
            <wp:simplePos x="0" y="0"/>
            <wp:positionH relativeFrom="column">
              <wp:posOffset>2277745</wp:posOffset>
            </wp:positionH>
            <wp:positionV relativeFrom="paragraph">
              <wp:posOffset>1007745</wp:posOffset>
            </wp:positionV>
            <wp:extent cx="1114425" cy="1169670"/>
            <wp:effectExtent l="0" t="0" r="0" b="0"/>
            <wp:wrapNone/>
            <wp:docPr id="195" name="図 195" descr="http://1.bp.blogspot.com/-BuP-Pk7IMmg/U6lleQ4C6gI/AAAAAAAAhxw/7byaqFXP0CU/s800/obaasan_itam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BuP-Pk7IMmg/U6lleQ4C6gI/AAAAAAAAhxw/7byaqFXP0CU/s800/obaasan_itamer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27C36D" wp14:editId="2C80FF18">
                <wp:simplePos x="0" y="0"/>
                <wp:positionH relativeFrom="column">
                  <wp:posOffset>790575</wp:posOffset>
                </wp:positionH>
                <wp:positionV relativeFrom="paragraph">
                  <wp:posOffset>1074420</wp:posOffset>
                </wp:positionV>
                <wp:extent cx="1257300" cy="781050"/>
                <wp:effectExtent l="0" t="0" r="0" b="0"/>
                <wp:wrapNone/>
                <wp:docPr id="194" name="正方形/長方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10CB" w:rsidRPr="002F4FD3" w:rsidRDefault="00FB10CB" w:rsidP="00FB10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F4F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外出時の</w:t>
                            </w:r>
                          </w:p>
                          <w:p w:rsidR="00FB10CB" w:rsidRPr="002F4FD3" w:rsidRDefault="00FB10CB" w:rsidP="00FB10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2F4F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緊急時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7C36D" id="正方形/長方形 194" o:spid="_x0000_s1052" style="position:absolute;margin-left:62.25pt;margin-top:84.6pt;width:99pt;height:6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" filled="f" stroked="f" strokeweight="1.5pt">
                <v:stroke endcap="round"/>
                <v:textbox>
                  <w:txbxContent>
                    <w:p w:rsidR="00FB10CB" w:rsidRPr="002F4FD3" w:rsidRDefault="00FB10CB" w:rsidP="00FB10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F4FD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外出時の</w:t>
                      </w:r>
                    </w:p>
                    <w:p w:rsidR="00FB10CB" w:rsidRPr="002F4FD3" w:rsidRDefault="00FB10CB" w:rsidP="00FB10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2F4FD3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>緊急時</w:t>
                      </w:r>
                    </w:p>
                  </w:txbxContent>
                </v:textbox>
              </v:rect>
            </w:pict>
          </mc:Fallback>
        </mc:AlternateContent>
      </w:r>
      <w:r w:rsidRPr="00915F02">
        <w:rPr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BC71508" wp14:editId="4F7EC187">
                <wp:simplePos x="0" y="0"/>
                <wp:positionH relativeFrom="column">
                  <wp:posOffset>3457575</wp:posOffset>
                </wp:positionH>
                <wp:positionV relativeFrom="paragraph">
                  <wp:posOffset>1331595</wp:posOffset>
                </wp:positionV>
                <wp:extent cx="2781300" cy="676275"/>
                <wp:effectExtent l="0" t="0" r="19050" b="28575"/>
                <wp:wrapSquare wrapText="bothSides"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67627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F02" w:rsidRPr="00915F02" w:rsidRDefault="00915F02" w:rsidP="00915F0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915F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登録者の持ち物にて、緊急連絡先カードの確認</w:t>
                            </w:r>
                          </w:p>
                          <w:p w:rsidR="00915F02" w:rsidRPr="00915F02" w:rsidRDefault="00915F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71508" id="_x0000_s1053" style="position:absolute;margin-left:272.25pt;margin-top:104.85pt;width:219pt;height:53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" fillcolor="#8eb1c1 [2072]" strokecolor="#54849a [3208]">
                <v:fill color2="#5d8fa7 [2968]" rotate="t" focus="100%" type="gradient">
                  <o:fill v:ext="view" type="gradientUnscaled"/>
                </v:fill>
                <v:stroke endcap="round"/>
                <v:textbox>
                  <w:txbxContent>
                    <w:p w:rsidR="00915F02" w:rsidRPr="00915F02" w:rsidRDefault="00915F02" w:rsidP="00915F0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915F0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登録者の持ち物にて、緊急連絡先カードの確認</w:t>
                      </w:r>
                    </w:p>
                    <w:p w:rsidR="00915F02" w:rsidRPr="00915F02" w:rsidRDefault="00915F02"/>
                  </w:txbxContent>
                </v:textbox>
                <w10:wrap type="square"/>
              </v:roundrect>
            </w:pict>
          </mc:Fallback>
        </mc:AlternateContent>
      </w:r>
      <w:r w:rsidRPr="00915F02">
        <w:rPr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CD327FE" wp14:editId="5BB20DD8">
                <wp:simplePos x="0" y="0"/>
                <wp:positionH relativeFrom="column">
                  <wp:posOffset>3526155</wp:posOffset>
                </wp:positionH>
                <wp:positionV relativeFrom="paragraph">
                  <wp:posOffset>4893945</wp:posOffset>
                </wp:positionV>
                <wp:extent cx="2943225" cy="676275"/>
                <wp:effectExtent l="0" t="0" r="28575" b="28575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67627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F02" w:rsidRPr="00915F02" w:rsidRDefault="00915F02" w:rsidP="00915F0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915F0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市などから登録先の緊急連絡先へ連絡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327FE" id="_x0000_s1054" style="position:absolute;margin-left:277.65pt;margin-top:385.35pt;width:231.75pt;height:53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" fillcolor="#8eb1c1 [2072]" strokecolor="#54849a [3208]">
                <v:fill color2="#5d8fa7 [2968]" rotate="t" focus="100%" type="gradient">
                  <o:fill v:ext="view" type="gradientUnscaled"/>
                </v:fill>
                <v:stroke endcap="round"/>
                <v:textbox>
                  <w:txbxContent>
                    <w:p w:rsidR="00915F02" w:rsidRPr="00915F02" w:rsidRDefault="00915F02" w:rsidP="00915F02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915F0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市などから登録先の緊急連絡先へ連絡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58C9F7C0" wp14:editId="57326A3F">
            <wp:simplePos x="0" y="0"/>
            <wp:positionH relativeFrom="column">
              <wp:posOffset>2106930</wp:posOffset>
            </wp:positionH>
            <wp:positionV relativeFrom="paragraph">
              <wp:posOffset>3084195</wp:posOffset>
            </wp:positionV>
            <wp:extent cx="1067435" cy="1228725"/>
            <wp:effectExtent l="0" t="0" r="0" b="9525"/>
            <wp:wrapNone/>
            <wp:docPr id="252" name="図 252" descr="http://2.bp.blogspot.com/-1DVfCJhxpUY/UrlnDdbLpZI/AAAAAAAAcM0/tuotN_YtHVY/s800/denwa_business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1DVfCJhxpUY/UrlnDdbLpZI/AAAAAAAAcM0/tuotN_YtHVY/s800/denwa_business_woma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F02">
        <w:rPr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422E980" wp14:editId="0A649B96">
                <wp:simplePos x="0" y="0"/>
                <wp:positionH relativeFrom="column">
                  <wp:posOffset>3459480</wp:posOffset>
                </wp:positionH>
                <wp:positionV relativeFrom="paragraph">
                  <wp:posOffset>3455670</wp:posOffset>
                </wp:positionV>
                <wp:extent cx="3152775" cy="971550"/>
                <wp:effectExtent l="0" t="0" r="28575" b="1905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97155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F02" w:rsidRPr="00915F02" w:rsidRDefault="00915F02" w:rsidP="00915F0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915F0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キーホルダー・バンド・持ち物シール等により</w:t>
                            </w:r>
                            <w:r w:rsidR="002F4FD3" w:rsidRPr="008416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  <w:t>識別</w:t>
                            </w:r>
                            <w:r w:rsidRPr="008416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bdr w:val="single" w:sz="4" w:space="0" w:color="auto"/>
                              </w:rPr>
                              <w:t>番号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E85F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健康介護課</w:t>
                            </w:r>
                            <w:r w:rsidR="00E85FC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（夜間</w:t>
                            </w:r>
                            <w:r w:rsidR="006271B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・休日</w:t>
                            </w:r>
                            <w:r w:rsidR="00E85FC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は</w:t>
                            </w:r>
                            <w:r w:rsidR="00E85FC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相生</w:t>
                            </w:r>
                            <w:r w:rsidR="00E85FC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警察）へ通報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2E980" id="_x0000_s1055" style="position:absolute;margin-left:272.4pt;margin-top:272.1pt;width:248.25pt;height:76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" fillcolor="#8eb1c1 [2072]" strokecolor="#54849a [3208]">
                <v:fill color2="#5d8fa7 [2968]" rotate="t" focus="100%" type="gradient">
                  <o:fill v:ext="view" type="gradientUnscaled"/>
                </v:fill>
                <v:stroke endcap="round"/>
                <v:textbox>
                  <w:txbxContent>
                    <w:p w:rsidR="00915F02" w:rsidRPr="00915F02" w:rsidRDefault="00915F02" w:rsidP="00915F02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915F0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キーホルダー・バンド・持ち物シール等により</w:t>
                      </w:r>
                      <w:r w:rsidR="002F4FD3" w:rsidRPr="008416E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bdr w:val="single" w:sz="4" w:space="0" w:color="auto"/>
                        </w:rPr>
                        <w:t>識別</w:t>
                      </w:r>
                      <w:r w:rsidRPr="008416E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bdr w:val="single" w:sz="4" w:space="0" w:color="auto"/>
                        </w:rPr>
                        <w:t>番号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 w:rsidR="00E85FC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健康介護課</w:t>
                      </w:r>
                      <w:r w:rsidR="00E85FC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（夜間</w:t>
                      </w:r>
                      <w:r w:rsidR="006271B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・休日</w:t>
                      </w:r>
                      <w:r w:rsidR="00E85FC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は</w:t>
                      </w:r>
                      <w:r w:rsidR="00E85FC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相生</w:t>
                      </w:r>
                      <w:r w:rsidR="00E85FC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警察）へ通報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915F02">
        <w:rPr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0B172ED" wp14:editId="4292D918">
                <wp:simplePos x="0" y="0"/>
                <wp:positionH relativeFrom="column">
                  <wp:posOffset>249555</wp:posOffset>
                </wp:positionH>
                <wp:positionV relativeFrom="paragraph">
                  <wp:posOffset>4636770</wp:posOffset>
                </wp:positionV>
                <wp:extent cx="2905125" cy="666750"/>
                <wp:effectExtent l="0" t="0" r="28575" b="1905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66675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F02" w:rsidRDefault="00915F02" w:rsidP="00915F02">
                            <w:r w:rsidRPr="00915F0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登録者及び家族</w:t>
                            </w:r>
                            <w:r w:rsidRPr="00915F0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から</w:t>
                            </w:r>
                            <w:r w:rsidRPr="00915F0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後日</w:t>
                            </w:r>
                            <w:r w:rsidRPr="00915F0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市に</w:t>
                            </w:r>
                            <w:r w:rsidRPr="00915F0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報告</w:t>
                            </w:r>
                            <w:r w:rsidRPr="00915F0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を受け、把握する</w:t>
                            </w:r>
                            <w:r w:rsidRPr="00915F0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B172ED" id="_x0000_s1056" style="position:absolute;margin-left:19.65pt;margin-top:365.1pt;width:228.75pt;height:52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" fillcolor="#8eb1c1 [2072]" strokecolor="#54849a [3208]">
                <v:fill color2="#5d8fa7 [2968]" rotate="t" focus="100%" type="gradient">
                  <o:fill v:ext="view" type="gradientUnscaled"/>
                </v:fill>
                <v:stroke endcap="round"/>
                <v:textbox>
                  <w:txbxContent>
                    <w:p w:rsidR="00915F02" w:rsidRDefault="00915F02" w:rsidP="00915F02">
                      <w:r w:rsidRPr="00915F02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登録者及び家族</w:t>
                      </w:r>
                      <w:r w:rsidRPr="00915F02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から</w:t>
                      </w:r>
                      <w:r w:rsidRPr="00915F02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後日</w:t>
                      </w:r>
                      <w:r w:rsidRPr="00915F02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市に</w:t>
                      </w:r>
                      <w:r w:rsidRPr="00915F02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報告</w:t>
                      </w:r>
                      <w:r w:rsidRPr="00915F02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を受け、把握する</w:t>
                      </w:r>
                      <w:r w:rsidRPr="00915F02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69F563F" wp14:editId="79BC7145">
            <wp:simplePos x="0" y="0"/>
            <wp:positionH relativeFrom="column">
              <wp:posOffset>4924425</wp:posOffset>
            </wp:positionH>
            <wp:positionV relativeFrom="paragraph">
              <wp:posOffset>4465320</wp:posOffset>
            </wp:positionV>
            <wp:extent cx="428625" cy="351790"/>
            <wp:effectExtent l="0" t="76200" r="0" b="67310"/>
            <wp:wrapNone/>
            <wp:docPr id="208" name="図 208" descr="http://3.bp.blogspot.com/-kPVIhC56M4w/UNgpOqcjMoI/AAAAAAAAJZU/wMgvXdbkgUI/s1600/mark_arrow_le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kPVIhC56M4w/UNgpOqcjMoI/AAAAAAAAJZU/wMgvXdbkgUI/s1600/mark_arrow_lef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7" b="25638"/>
                    <a:stretch/>
                  </pic:blipFill>
                  <pic:spPr bwMode="auto">
                    <a:xfrm>
                      <a:off x="0" y="0"/>
                      <a:ext cx="42862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D5261B8" wp14:editId="6C7BC135">
            <wp:simplePos x="0" y="0"/>
            <wp:positionH relativeFrom="column">
              <wp:posOffset>638175</wp:posOffset>
            </wp:positionH>
            <wp:positionV relativeFrom="paragraph">
              <wp:posOffset>4198620</wp:posOffset>
            </wp:positionV>
            <wp:extent cx="428625" cy="351790"/>
            <wp:effectExtent l="0" t="76200" r="0" b="67310"/>
            <wp:wrapNone/>
            <wp:docPr id="209" name="図 209" descr="http://3.bp.blogspot.com/-kPVIhC56M4w/UNgpOqcjMoI/AAAAAAAAJZU/wMgvXdbkgUI/s1600/mark_arrow_le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kPVIhC56M4w/UNgpOqcjMoI/AAAAAAAAJZU/wMgvXdbkgUI/s1600/mark_arrow_lef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7" b="25638"/>
                    <a:stretch/>
                  </pic:blipFill>
                  <pic:spPr bwMode="auto">
                    <a:xfrm>
                      <a:off x="0" y="0"/>
                      <a:ext cx="42862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F02">
        <w:rPr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2B007A3" wp14:editId="1621DBF3">
                <wp:simplePos x="0" y="0"/>
                <wp:positionH relativeFrom="column">
                  <wp:posOffset>266700</wp:posOffset>
                </wp:positionH>
                <wp:positionV relativeFrom="paragraph">
                  <wp:posOffset>3512820</wp:posOffset>
                </wp:positionV>
                <wp:extent cx="1676400" cy="636905"/>
                <wp:effectExtent l="0" t="0" r="19050" b="10795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3690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F02" w:rsidRPr="00915F02" w:rsidRDefault="00915F02" w:rsidP="00915F02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915F0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緊急連絡先に発見者等が連絡可能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B007A3" id="_x0000_s1057" style="position:absolute;margin-left:21pt;margin-top:276.6pt;width:132pt;height:50.1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" fillcolor="#8eb1c1 [2072]" strokecolor="#54849a [3208]">
                <v:fill color2="#5d8fa7 [2968]" rotate="t" focus="100%" type="gradient">
                  <o:fill v:ext="view" type="gradientUnscaled"/>
                </v:fill>
                <v:stroke endcap="round"/>
                <v:textbox>
                  <w:txbxContent>
                    <w:p w:rsidR="00915F02" w:rsidRPr="00915F02" w:rsidRDefault="00915F02" w:rsidP="00915F02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915F0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緊急連絡先に発見者等が連絡可能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BFFA3B0" wp14:editId="09376970">
            <wp:simplePos x="0" y="0"/>
            <wp:positionH relativeFrom="column">
              <wp:posOffset>4857750</wp:posOffset>
            </wp:positionH>
            <wp:positionV relativeFrom="paragraph">
              <wp:posOffset>3083560</wp:posOffset>
            </wp:positionV>
            <wp:extent cx="428625" cy="351790"/>
            <wp:effectExtent l="0" t="76200" r="0" b="67310"/>
            <wp:wrapNone/>
            <wp:docPr id="204" name="図 204" descr="http://3.bp.blogspot.com/-kPVIhC56M4w/UNgpOqcjMoI/AAAAAAAAJZU/wMgvXdbkgUI/s1600/mark_arrow_le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kPVIhC56M4w/UNgpOqcjMoI/AAAAAAAAJZU/wMgvXdbkgUI/s1600/mark_arrow_lef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7" b="25638"/>
                    <a:stretch/>
                  </pic:blipFill>
                  <pic:spPr bwMode="auto">
                    <a:xfrm>
                      <a:off x="0" y="0"/>
                      <a:ext cx="42862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DD4A0A4" wp14:editId="51237AD6">
            <wp:simplePos x="0" y="0"/>
            <wp:positionH relativeFrom="column">
              <wp:posOffset>657225</wp:posOffset>
            </wp:positionH>
            <wp:positionV relativeFrom="paragraph">
              <wp:posOffset>3084195</wp:posOffset>
            </wp:positionV>
            <wp:extent cx="428625" cy="351790"/>
            <wp:effectExtent l="0" t="76200" r="0" b="67310"/>
            <wp:wrapNone/>
            <wp:docPr id="210" name="図 210" descr="http://3.bp.blogspot.com/-kPVIhC56M4w/UNgpOqcjMoI/AAAAAAAAJZU/wMgvXdbkgUI/s1600/mark_arrow_le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kPVIhC56M4w/UNgpOqcjMoI/AAAAAAAAJZU/wMgvXdbkgUI/s1600/mark_arrow_lef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7" b="25638"/>
                    <a:stretch/>
                  </pic:blipFill>
                  <pic:spPr bwMode="auto">
                    <a:xfrm>
                      <a:off x="0" y="0"/>
                      <a:ext cx="42862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92C339D" wp14:editId="0FC50001">
            <wp:simplePos x="0" y="0"/>
            <wp:positionH relativeFrom="column">
              <wp:posOffset>1685925</wp:posOffset>
            </wp:positionH>
            <wp:positionV relativeFrom="paragraph">
              <wp:posOffset>2074545</wp:posOffset>
            </wp:positionV>
            <wp:extent cx="590550" cy="763270"/>
            <wp:effectExtent l="0" t="0" r="0" b="0"/>
            <wp:wrapNone/>
            <wp:docPr id="200" name="図 200" descr="http://3.bp.blogspot.com/-kPVIhC56M4w/UNgpOqcjMoI/AAAAAAAAJZU/wMgvXdbkgUI/s1600/mark_arrow_le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kPVIhC56M4w/UNgpOqcjMoI/AAAAAAAAJZU/wMgvXdbkgUI/s1600/mark_arrow_lef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39DE468" wp14:editId="2B502C8B">
            <wp:simplePos x="0" y="0"/>
            <wp:positionH relativeFrom="column">
              <wp:posOffset>3390900</wp:posOffset>
            </wp:positionH>
            <wp:positionV relativeFrom="paragraph">
              <wp:posOffset>2084070</wp:posOffset>
            </wp:positionV>
            <wp:extent cx="571500" cy="704215"/>
            <wp:effectExtent l="19050" t="0" r="0" b="0"/>
            <wp:wrapNone/>
            <wp:docPr id="201" name="図 201" descr="http://3.bp.blogspot.com/-kPVIhC56M4w/UNgpOqcjMoI/AAAAAAAAJZU/wMgvXdbkgUI/s1600/mark_arrow_le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kPVIhC56M4w/UNgpOqcjMoI/AAAAAAAAJZU/wMgvXdbkgUI/s1600/mark_arrow_lef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8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F02">
        <w:rPr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DC9A444" wp14:editId="7BAFA163">
                <wp:simplePos x="0" y="0"/>
                <wp:positionH relativeFrom="column">
                  <wp:posOffset>352425</wp:posOffset>
                </wp:positionH>
                <wp:positionV relativeFrom="paragraph">
                  <wp:posOffset>2665095</wp:posOffset>
                </wp:positionV>
                <wp:extent cx="1253490" cy="352425"/>
                <wp:effectExtent l="0" t="0" r="22860" b="28575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35242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F02" w:rsidRPr="00915F02" w:rsidRDefault="00915F02" w:rsidP="006271B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915F0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カードあり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9A444" id="_x0000_s1058" style="position:absolute;margin-left:27.75pt;margin-top:209.85pt;width:98.7pt;height:27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" fillcolor="#8eb1c1 [2072]" strokecolor="#54849a [3208]">
                <v:fill color2="#5d8fa7 [2968]" rotate="t" focus="100%" type="gradient">
                  <o:fill v:ext="view" type="gradientUnscaled"/>
                </v:fill>
                <v:stroke endcap="round"/>
                <v:textbox>
                  <w:txbxContent>
                    <w:p w:rsidR="00915F02" w:rsidRPr="00915F02" w:rsidRDefault="00915F02" w:rsidP="006271B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915F0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カードあり</w:t>
                      </w:r>
                    </w:p>
                  </w:txbxContent>
                </v:textbox>
              </v:roundrect>
            </w:pict>
          </mc:Fallback>
        </mc:AlternateContent>
      </w:r>
      <w:r w:rsidRPr="00915F02">
        <w:rPr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BCF4742" wp14:editId="79ED5EDA">
                <wp:simplePos x="0" y="0"/>
                <wp:positionH relativeFrom="column">
                  <wp:posOffset>4533265</wp:posOffset>
                </wp:positionH>
                <wp:positionV relativeFrom="paragraph">
                  <wp:posOffset>2664460</wp:posOffset>
                </wp:positionV>
                <wp:extent cx="1209675" cy="352425"/>
                <wp:effectExtent l="0" t="0" r="28575" b="28575"/>
                <wp:wrapSquare wrapText="bothSides"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5242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F02" w:rsidRPr="00915F02" w:rsidRDefault="00915F02" w:rsidP="006271B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915F0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カードなし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F4742" id="_x0000_s1059" style="position:absolute;margin-left:356.95pt;margin-top:209.8pt;width:95.25pt;height:27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" fillcolor="#8eb1c1 [2072]" strokecolor="#54849a [3208]">
                <v:fill color2="#5d8fa7 [2968]" rotate="t" focus="100%" type="gradient">
                  <o:fill v:ext="view" type="gradientUnscaled"/>
                </v:fill>
                <v:stroke endcap="round"/>
                <v:textbox>
                  <w:txbxContent>
                    <w:p w:rsidR="00915F02" w:rsidRPr="00915F02" w:rsidRDefault="00915F02" w:rsidP="006271B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915F0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カードなし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74672D" w:rsidRPr="00FB10C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25CD406" wp14:editId="5E3EA359">
                <wp:simplePos x="0" y="0"/>
                <wp:positionH relativeFrom="column">
                  <wp:posOffset>904875</wp:posOffset>
                </wp:positionH>
                <wp:positionV relativeFrom="paragraph">
                  <wp:posOffset>0</wp:posOffset>
                </wp:positionV>
                <wp:extent cx="6076950" cy="666750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0CB" w:rsidRPr="00FB10CB" w:rsidRDefault="00FB10CB" w:rsidP="00FB10C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B10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相生市あんしん</w:t>
                            </w:r>
                            <w:r w:rsidRPr="00FB10C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見守り</w:t>
                            </w:r>
                            <w:r w:rsidRPr="00FB10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事業の流れ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CD406" id="_x0000_s1060" type="#_x0000_t202" style="position:absolute;margin-left:71.25pt;margin-top:0;width:478.5pt;height:52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" filled="f" stroked="f">
                <v:textbox>
                  <w:txbxContent>
                    <w:p w:rsidR="00FB10CB" w:rsidRPr="00FB10CB" w:rsidRDefault="00FB10CB" w:rsidP="00FB10CB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FB10C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  <w:szCs w:val="48"/>
                        </w:rPr>
                        <w:t>相生市あんしん</w:t>
                      </w:r>
                      <w:r w:rsidRPr="00FB10CB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  <w:szCs w:val="48"/>
                        </w:rPr>
                        <w:t>見守り</w:t>
                      </w:r>
                      <w:r w:rsidRPr="00FB10C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  <w:szCs w:val="48"/>
                        </w:rPr>
                        <w:t>事業の流れ</w:t>
                      </w:r>
                    </w:p>
                  </w:txbxContent>
                </v:textbox>
              </v:shape>
            </w:pict>
          </mc:Fallback>
        </mc:AlternateContent>
      </w:r>
      <w:r w:rsidR="0074672D" w:rsidRPr="00FB10CB"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240D7DE0" wp14:editId="34A2CD79">
            <wp:simplePos x="0" y="0"/>
            <wp:positionH relativeFrom="column">
              <wp:posOffset>-95250</wp:posOffset>
            </wp:positionH>
            <wp:positionV relativeFrom="paragraph">
              <wp:posOffset>-104775</wp:posOffset>
            </wp:positionV>
            <wp:extent cx="6829425" cy="666750"/>
            <wp:effectExtent l="0" t="0" r="9525" b="0"/>
            <wp:wrapNone/>
            <wp:docPr id="192" name="図 192" descr="http://4.bp.blogspot.com/-ABdXDkbrv7g/VDfZwKVgJhI/AAAAAAAAn9M/U_XrPZZLFk4/s800/banner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ABdXDkbrv7g/VDfZwKVgJhI/AAAAAAAAn9M/U_XrPZZLFk4/s800/banner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00">
        <w:rPr>
          <w:rFonts w:hint="eastAsia"/>
          <w:sz w:val="144"/>
          <w:szCs w:val="144"/>
        </w:rPr>
        <w:t xml:space="preserve">　　　</w:t>
      </w:r>
    </w:p>
    <w:p w:rsidR="00FB10CB" w:rsidRPr="00915F02" w:rsidRDefault="003B7E01">
      <w:pPr>
        <w:rPr>
          <w:sz w:val="28"/>
          <w:szCs w:val="28"/>
        </w:rPr>
      </w:pPr>
      <w:r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755268" wp14:editId="3EE74A68">
                <wp:simplePos x="0" y="0"/>
                <wp:positionH relativeFrom="column">
                  <wp:posOffset>250190</wp:posOffset>
                </wp:positionH>
                <wp:positionV relativeFrom="paragraph">
                  <wp:posOffset>4404360</wp:posOffset>
                </wp:positionV>
                <wp:extent cx="6219825" cy="1428750"/>
                <wp:effectExtent l="0" t="0" r="28575" b="19050"/>
                <wp:wrapNone/>
                <wp:docPr id="234" name="角丸四角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14287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6E5" w:rsidRDefault="00DB26E5" w:rsidP="006271B0">
                            <w:pPr>
                              <w:spacing w:line="30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271B0" w:rsidRPr="008416E4" w:rsidRDefault="008416E4" w:rsidP="006271B0">
                            <w:pPr>
                              <w:spacing w:line="30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8416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緊急連絡</w:t>
                            </w:r>
                            <w:r w:rsidRPr="008416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カードが</w:t>
                            </w:r>
                            <w:r w:rsidRPr="008416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見つからず</w:t>
                            </w:r>
                            <w:r w:rsidRPr="008416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 w:rsidRPr="008416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身元が不明な</w:t>
                            </w:r>
                            <w:r w:rsidRPr="008416E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場合の連絡先</w:t>
                            </w:r>
                          </w:p>
                          <w:p w:rsidR="00C42803" w:rsidRPr="00C42803" w:rsidRDefault="00C42803" w:rsidP="00C42803">
                            <w:pPr>
                              <w:spacing w:line="30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pacing w:val="-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>※平日8：30～17：15</w:t>
                            </w:r>
                            <w:r w:rsidR="00412AF9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>までは　市長寿福祉室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-20"/>
                                <w:sz w:val="28"/>
                                <w:szCs w:val="28"/>
                              </w:rPr>
                              <w:t>高齢者）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 xml:space="preserve">  22-7124</w:t>
                            </w:r>
                          </w:p>
                          <w:p w:rsidR="00C42803" w:rsidRPr="00C42803" w:rsidRDefault="00C42803" w:rsidP="00C42803">
                            <w:pPr>
                              <w:spacing w:line="30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C42803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-20"/>
                                <w:sz w:val="28"/>
                                <w:szCs w:val="28"/>
                              </w:rPr>
                              <w:t xml:space="preserve">　　　　　　　　　　　　　　  </w:t>
                            </w:r>
                            <w:r w:rsidRPr="00C42803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>市</w:t>
                            </w:r>
                            <w:r w:rsidRPr="00C42803">
                              <w:rPr>
                                <w:rFonts w:ascii="HG丸ｺﾞｼｯｸM-PRO" w:eastAsia="HG丸ｺﾞｼｯｸM-PRO" w:hAnsi="HG丸ｺﾞｼｯｸM-PRO"/>
                                <w:spacing w:val="-20"/>
                                <w:sz w:val="28"/>
                                <w:szCs w:val="28"/>
                              </w:rPr>
                              <w:t>社会福祉</w:t>
                            </w:r>
                            <w:r w:rsidRPr="00C42803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>課</w:t>
                            </w:r>
                            <w:r w:rsidRPr="00C42803">
                              <w:rPr>
                                <w:rFonts w:ascii="HG丸ｺﾞｼｯｸM-PRO" w:eastAsia="HG丸ｺﾞｼｯｸM-PRO" w:hAnsi="HG丸ｺﾞｼｯｸM-PRO"/>
                                <w:spacing w:val="-20"/>
                                <w:sz w:val="28"/>
                                <w:szCs w:val="28"/>
                              </w:rPr>
                              <w:t>（障害者）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 xml:space="preserve">  22-7167</w:t>
                            </w:r>
                          </w:p>
                          <w:p w:rsidR="006271B0" w:rsidRDefault="006271B0" w:rsidP="00C42803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42803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 xml:space="preserve">　　休日・夜間　　　　　　　　　　　相生警察署　</w:t>
                            </w:r>
                            <w:r w:rsidRPr="00C42803">
                              <w:rPr>
                                <w:rFonts w:ascii="HG丸ｺﾞｼｯｸM-PRO" w:eastAsia="HG丸ｺﾞｼｯｸM-PRO" w:hAnsi="HG丸ｺﾞｼｯｸM-PRO"/>
                                <w:spacing w:val="-2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42803">
                              <w:rPr>
                                <w:rFonts w:ascii="HG丸ｺﾞｼｯｸM-PRO" w:eastAsia="HG丸ｺﾞｼｯｸM-PRO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>22-0110</w:t>
                            </w:r>
                          </w:p>
                          <w:p w:rsidR="006271B0" w:rsidRPr="006271B0" w:rsidRDefault="006271B0" w:rsidP="006271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55268" id="角丸四角形 234" o:spid="_x0000_s1061" style="position:absolute;margin-left:19.7pt;margin-top:346.8pt;width:489.75pt;height:11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" fillcolor="white [3201]" strokecolor="#54849a [3208]" strokeweight="1.5pt">
                <v:stroke endcap="round"/>
                <v:textbox>
                  <w:txbxContent>
                    <w:p w:rsidR="00DB26E5" w:rsidRDefault="00DB26E5" w:rsidP="006271B0">
                      <w:pPr>
                        <w:spacing w:line="30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</w:p>
                    <w:p w:rsidR="006271B0" w:rsidRPr="008416E4" w:rsidRDefault="008416E4" w:rsidP="006271B0">
                      <w:pPr>
                        <w:spacing w:line="30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8416E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緊急連絡</w:t>
                      </w:r>
                      <w:r w:rsidRPr="008416E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カードが</w:t>
                      </w:r>
                      <w:r w:rsidRPr="008416E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見つからず</w:t>
                      </w:r>
                      <w:r w:rsidRPr="008416E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、</w:t>
                      </w:r>
                      <w:r w:rsidRPr="008416E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身元が不明な</w:t>
                      </w:r>
                      <w:r w:rsidRPr="008416E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場合の連絡先</w:t>
                      </w:r>
                    </w:p>
                    <w:p w:rsidR="00C42803" w:rsidRPr="00C42803" w:rsidRDefault="00C42803" w:rsidP="00C42803">
                      <w:pPr>
                        <w:spacing w:line="30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pacing w:val="-2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-20"/>
                          <w:sz w:val="28"/>
                          <w:szCs w:val="28"/>
                        </w:rPr>
                        <w:t>※平日8：30～17：15</w:t>
                      </w:r>
                      <w:r w:rsidR="00412AF9">
                        <w:rPr>
                          <w:rFonts w:ascii="HG丸ｺﾞｼｯｸM-PRO" w:eastAsia="HG丸ｺﾞｼｯｸM-PRO" w:hAnsi="HG丸ｺﾞｼｯｸM-PRO" w:hint="eastAsia"/>
                          <w:spacing w:val="-20"/>
                          <w:sz w:val="28"/>
                          <w:szCs w:val="28"/>
                        </w:rPr>
                        <w:t>までは　市長寿福祉室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-20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-20"/>
                          <w:sz w:val="28"/>
                          <w:szCs w:val="28"/>
                        </w:rPr>
                        <w:t>高齢者）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-20"/>
                          <w:sz w:val="28"/>
                          <w:szCs w:val="28"/>
                        </w:rPr>
                        <w:t xml:space="preserve">  22-7124</w:t>
                      </w:r>
                    </w:p>
                    <w:p w:rsidR="00C42803" w:rsidRPr="00C42803" w:rsidRDefault="00C42803" w:rsidP="00C42803">
                      <w:pPr>
                        <w:spacing w:line="30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pacing w:val="-20"/>
                          <w:sz w:val="28"/>
                          <w:szCs w:val="28"/>
                        </w:rPr>
                      </w:pPr>
                      <w:r w:rsidRPr="00C42803">
                        <w:rPr>
                          <w:rFonts w:ascii="HG丸ｺﾞｼｯｸM-PRO" w:eastAsia="HG丸ｺﾞｼｯｸM-PRO" w:hAnsi="HG丸ｺﾞｼｯｸM-PRO" w:hint="eastAsia"/>
                          <w:spacing w:val="-2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-20"/>
                          <w:sz w:val="28"/>
                          <w:szCs w:val="28"/>
                        </w:rPr>
                        <w:t xml:space="preserve">　　　　　　　　　　　　　　  </w:t>
                      </w:r>
                      <w:r w:rsidRPr="00C42803">
                        <w:rPr>
                          <w:rFonts w:ascii="HG丸ｺﾞｼｯｸM-PRO" w:eastAsia="HG丸ｺﾞｼｯｸM-PRO" w:hAnsi="HG丸ｺﾞｼｯｸM-PRO" w:hint="eastAsia"/>
                          <w:spacing w:val="-20"/>
                          <w:sz w:val="28"/>
                          <w:szCs w:val="28"/>
                        </w:rPr>
                        <w:t>市</w:t>
                      </w:r>
                      <w:r w:rsidRPr="00C42803">
                        <w:rPr>
                          <w:rFonts w:ascii="HG丸ｺﾞｼｯｸM-PRO" w:eastAsia="HG丸ｺﾞｼｯｸM-PRO" w:hAnsi="HG丸ｺﾞｼｯｸM-PRO"/>
                          <w:spacing w:val="-20"/>
                          <w:sz w:val="28"/>
                          <w:szCs w:val="28"/>
                        </w:rPr>
                        <w:t>社会福祉</w:t>
                      </w:r>
                      <w:r w:rsidRPr="00C42803">
                        <w:rPr>
                          <w:rFonts w:ascii="HG丸ｺﾞｼｯｸM-PRO" w:eastAsia="HG丸ｺﾞｼｯｸM-PRO" w:hAnsi="HG丸ｺﾞｼｯｸM-PRO" w:hint="eastAsia"/>
                          <w:spacing w:val="-20"/>
                          <w:sz w:val="28"/>
                          <w:szCs w:val="28"/>
                        </w:rPr>
                        <w:t>課</w:t>
                      </w:r>
                      <w:r w:rsidRPr="00C42803">
                        <w:rPr>
                          <w:rFonts w:ascii="HG丸ｺﾞｼｯｸM-PRO" w:eastAsia="HG丸ｺﾞｼｯｸM-PRO" w:hAnsi="HG丸ｺﾞｼｯｸM-PRO"/>
                          <w:spacing w:val="-20"/>
                          <w:sz w:val="28"/>
                          <w:szCs w:val="28"/>
                        </w:rPr>
                        <w:t>（障害者）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-20"/>
                          <w:sz w:val="28"/>
                          <w:szCs w:val="28"/>
                        </w:rPr>
                        <w:t xml:space="preserve">  22-7167</w:t>
                      </w:r>
                    </w:p>
                    <w:p w:rsidR="006271B0" w:rsidRDefault="006271B0" w:rsidP="00C42803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42803">
                        <w:rPr>
                          <w:rFonts w:ascii="HG丸ｺﾞｼｯｸM-PRO" w:eastAsia="HG丸ｺﾞｼｯｸM-PRO" w:hAnsi="HG丸ｺﾞｼｯｸM-PRO" w:hint="eastAsia"/>
                          <w:spacing w:val="-20"/>
                          <w:sz w:val="28"/>
                          <w:szCs w:val="28"/>
                        </w:rPr>
                        <w:t xml:space="preserve">　　休日・夜間　　　　　　　　　　　相生警察署　</w:t>
                      </w:r>
                      <w:r w:rsidRPr="00C42803">
                        <w:rPr>
                          <w:rFonts w:ascii="HG丸ｺﾞｼｯｸM-PRO" w:eastAsia="HG丸ｺﾞｼｯｸM-PRO" w:hAnsi="HG丸ｺﾞｼｯｸM-PRO"/>
                          <w:spacing w:val="-20"/>
                          <w:sz w:val="28"/>
                          <w:szCs w:val="28"/>
                        </w:rPr>
                        <w:t xml:space="preserve">　</w:t>
                      </w:r>
                      <w:r w:rsidR="00C42803">
                        <w:rPr>
                          <w:rFonts w:ascii="HG丸ｺﾞｼｯｸM-PRO" w:eastAsia="HG丸ｺﾞｼｯｸM-PRO" w:hAnsi="HG丸ｺﾞｼｯｸM-PRO" w:hint="eastAsia"/>
                          <w:spacing w:val="-20"/>
                          <w:sz w:val="28"/>
                          <w:szCs w:val="28"/>
                        </w:rPr>
                        <w:t>22-0110</w:t>
                      </w:r>
                    </w:p>
                    <w:p w:rsidR="006271B0" w:rsidRPr="006271B0" w:rsidRDefault="006271B0" w:rsidP="006271B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8416E4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1E3D77" wp14:editId="0528D53A">
                <wp:simplePos x="0" y="0"/>
                <wp:positionH relativeFrom="column">
                  <wp:posOffset>228600</wp:posOffset>
                </wp:positionH>
                <wp:positionV relativeFrom="paragraph">
                  <wp:posOffset>6025837</wp:posOffset>
                </wp:positionV>
                <wp:extent cx="6219825" cy="1333500"/>
                <wp:effectExtent l="0" t="0" r="28575" b="19050"/>
                <wp:wrapNone/>
                <wp:docPr id="235" name="角丸四角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1333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rnd" cmpd="sng" algn="ctr">
                          <a:solidFill>
                            <a:srgbClr val="54849A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16E4" w:rsidRPr="008416E4" w:rsidRDefault="008416E4" w:rsidP="008416E4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登録</w:t>
                            </w:r>
                            <w:r w:rsidRPr="008416E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者の方の緊急連絡先、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身体的特徴、写真等、利用者情報の提供を受け、市で登録・管理し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名簿を作成します。名簿は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相生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警察署と共有します。</w:t>
                            </w:r>
                            <w:r w:rsidRPr="008416E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年に１回程度、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登録者の現状を確認するため、在宅介護支援センター職員</w:t>
                            </w:r>
                            <w:r w:rsidR="00E26D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が、登録者宅を訪問し、登録情報の更新及び実態把握を行います</w:t>
                            </w:r>
                            <w:r w:rsidRPr="008416E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8416E4" w:rsidRPr="006271B0" w:rsidRDefault="008416E4" w:rsidP="008416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E3D77" id="角丸四角形 235" o:spid="_x0000_s1062" style="position:absolute;margin-left:18pt;margin-top:474.5pt;width:489.75pt;height:1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" fillcolor="window" strokecolor="#54849a" strokeweight="1.5pt">
                <v:stroke endcap="round"/>
                <v:textbox>
                  <w:txbxContent>
                    <w:p w:rsidR="008416E4" w:rsidRPr="008416E4" w:rsidRDefault="008416E4" w:rsidP="008416E4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登録</w:t>
                      </w:r>
                      <w:r w:rsidRPr="008416E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者の方の緊急連絡先、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身体的特徴、写真等、利用者情報の提供を受け、市で登録・管理し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名簿を作成します。名簿は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相生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警察署と共有します。</w:t>
                      </w:r>
                      <w:r w:rsidRPr="008416E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年に１回程度、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登録者の現状を確認するため、在宅介護支援センター職員</w:t>
                      </w:r>
                      <w:r w:rsidR="00E26D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が、登録者宅を訪問し、登録情報の更新及び実態把握を行います</w:t>
                      </w:r>
                      <w:r w:rsidRPr="008416E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。</w:t>
                      </w:r>
                    </w:p>
                    <w:p w:rsidR="008416E4" w:rsidRPr="006271B0" w:rsidRDefault="008416E4" w:rsidP="008416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B10CB">
        <w:rPr>
          <w:sz w:val="144"/>
          <w:szCs w:val="144"/>
        </w:rPr>
        <w:br w:type="page"/>
      </w:r>
    </w:p>
    <w:p w:rsidR="00554A5A" w:rsidRDefault="003B7E01"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F630B5A" wp14:editId="45B775AE">
                <wp:simplePos x="0" y="0"/>
                <wp:positionH relativeFrom="column">
                  <wp:posOffset>4524375</wp:posOffset>
                </wp:positionH>
                <wp:positionV relativeFrom="paragraph">
                  <wp:posOffset>5501640</wp:posOffset>
                </wp:positionV>
                <wp:extent cx="1628775" cy="762000"/>
                <wp:effectExtent l="0" t="0" r="28575" b="19050"/>
                <wp:wrapNone/>
                <wp:docPr id="244" name="角丸四角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62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0CA" w:rsidRDefault="00CB5D5D" w:rsidP="009950CA">
                            <w:pPr>
                              <w:spacing w:line="260" w:lineRule="exact"/>
                            </w:pPr>
                            <w:r>
                              <w:rPr>
                                <w:rFonts w:hint="eastAsia"/>
                              </w:rPr>
                              <w:t>シリコン製の</w:t>
                            </w:r>
                            <w:r>
                              <w:t>バンドです。</w:t>
                            </w:r>
                            <w:r>
                              <w:rPr>
                                <w:rFonts w:hint="eastAsia"/>
                              </w:rPr>
                              <w:t>暗い所で光る</w:t>
                            </w:r>
                            <w:r>
                              <w:t>タイプですので、</w:t>
                            </w:r>
                            <w:r>
                              <w:rPr>
                                <w:rFonts w:hint="eastAsia"/>
                              </w:rPr>
                              <w:t>夜間</w:t>
                            </w:r>
                            <w:r>
                              <w:t>時の外出にも</w:t>
                            </w:r>
                            <w:r>
                              <w:rPr>
                                <w:rFonts w:hint="eastAsia"/>
                              </w:rPr>
                              <w:t>対応できます</w:t>
                            </w:r>
                            <w:r>
                              <w:t>。腕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はめて</w:t>
                            </w:r>
                            <w:r>
                              <w:rPr>
                                <w:rFonts w:hint="eastAsia"/>
                              </w:rPr>
                              <w:t>使用して下さい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30B5A" id="角丸四角形 244" o:spid="_x0000_s1063" style="position:absolute;margin-left:356.25pt;margin-top:433.2pt;width:128.25pt;height:60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" fillcolor="white [3201]" strokecolor="#54849a [3208]" strokeweight="1.5pt">
                <v:stroke endcap="round"/>
                <v:textbox inset="1mm,0,1mm,0">
                  <w:txbxContent>
                    <w:p w:rsidR="009950CA" w:rsidRDefault="00CB5D5D" w:rsidP="009950CA">
                      <w:pPr>
                        <w:spacing w:line="260" w:lineRule="exact"/>
                      </w:pPr>
                      <w:r>
                        <w:rPr>
                          <w:rFonts w:hint="eastAsia"/>
                        </w:rPr>
                        <w:t>シリコン製の</w:t>
                      </w:r>
                      <w:r>
                        <w:t>バンドです。</w:t>
                      </w:r>
                      <w:r>
                        <w:rPr>
                          <w:rFonts w:hint="eastAsia"/>
                        </w:rPr>
                        <w:t>暗い所で光る</w:t>
                      </w:r>
                      <w:r>
                        <w:t>タイプですので、</w:t>
                      </w:r>
                      <w:r>
                        <w:rPr>
                          <w:rFonts w:hint="eastAsia"/>
                        </w:rPr>
                        <w:t>夜間</w:t>
                      </w:r>
                      <w:r>
                        <w:t>時の外出にも</w:t>
                      </w:r>
                      <w:r>
                        <w:rPr>
                          <w:rFonts w:hint="eastAsia"/>
                        </w:rPr>
                        <w:t>対応できます</w:t>
                      </w:r>
                      <w:r>
                        <w:t>。腕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>はめて</w:t>
                      </w:r>
                      <w:r>
                        <w:rPr>
                          <w:rFonts w:hint="eastAsia"/>
                        </w:rPr>
                        <w:t>使用して下さい</w:t>
                      </w:r>
                      <w: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A2A7A0A" wp14:editId="3A98A5B4">
                <wp:simplePos x="0" y="0"/>
                <wp:positionH relativeFrom="column">
                  <wp:posOffset>2600325</wp:posOffset>
                </wp:positionH>
                <wp:positionV relativeFrom="paragraph">
                  <wp:posOffset>5501640</wp:posOffset>
                </wp:positionV>
                <wp:extent cx="1628775" cy="742950"/>
                <wp:effectExtent l="0" t="0" r="28575" b="19050"/>
                <wp:wrapNone/>
                <wp:docPr id="243" name="角丸四角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429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0CA" w:rsidRDefault="009950CA" w:rsidP="009950CA">
                            <w:pPr>
                              <w:spacing w:line="260" w:lineRule="exact"/>
                            </w:pPr>
                            <w:r>
                              <w:rPr>
                                <w:rFonts w:hint="eastAsia"/>
                              </w:rPr>
                              <w:t>１シート</w:t>
                            </w:r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大</w:t>
                            </w:r>
                            <w:r>
                              <w:t>２枚、</w:t>
                            </w:r>
                            <w:r>
                              <w:rPr>
                                <w:rFonts w:hint="eastAsia"/>
                              </w:rPr>
                              <w:t>小</w:t>
                            </w:r>
                            <w:r>
                              <w:t>６枚）</w:t>
                            </w:r>
                            <w:r>
                              <w:rPr>
                                <w:rFonts w:hint="eastAsia"/>
                              </w:rPr>
                              <w:t>８枚</w:t>
                            </w:r>
                            <w:r>
                              <w:t>分のシール</w:t>
                            </w:r>
                            <w:r>
                              <w:rPr>
                                <w:rFonts w:hint="eastAsia"/>
                              </w:rPr>
                              <w:t>です</w:t>
                            </w:r>
                            <w:r>
                              <w:t>。</w:t>
                            </w:r>
                            <w:r w:rsidR="00CB5D5D">
                              <w:rPr>
                                <w:rFonts w:hint="eastAsia"/>
                              </w:rPr>
                              <w:t>外出時に</w:t>
                            </w:r>
                            <w:r w:rsidR="00CB5D5D">
                              <w:t>持ち出す</w:t>
                            </w:r>
                            <w:r w:rsidR="00CB5D5D">
                              <w:rPr>
                                <w:rFonts w:hint="eastAsia"/>
                              </w:rPr>
                              <w:t>携帯</w:t>
                            </w:r>
                            <w:r w:rsidR="00CB5D5D">
                              <w:t>や杖、シルバーカー等に</w:t>
                            </w:r>
                            <w:r w:rsidR="00CB5D5D">
                              <w:rPr>
                                <w:rFonts w:hint="eastAsia"/>
                              </w:rPr>
                              <w:t>貼って使用</w:t>
                            </w:r>
                            <w:r w:rsidR="00CB5D5D">
                              <w:t>して下さい。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A7A0A" id="角丸四角形 243" o:spid="_x0000_s1064" style="position:absolute;margin-left:204.75pt;margin-top:433.2pt;width:128.25pt;height:58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" fillcolor="white [3201]" strokecolor="#54849a [3208]" strokeweight="1.5pt">
                <v:stroke endcap="round"/>
                <v:textbox inset="1mm,0,1mm,0">
                  <w:txbxContent>
                    <w:p w:rsidR="009950CA" w:rsidRDefault="009950CA" w:rsidP="009950CA">
                      <w:pPr>
                        <w:spacing w:line="260" w:lineRule="exact"/>
                      </w:pPr>
                      <w:r>
                        <w:rPr>
                          <w:rFonts w:hint="eastAsia"/>
                        </w:rPr>
                        <w:t>１シート</w:t>
                      </w:r>
                      <w:r>
                        <w:t>（</w:t>
                      </w:r>
                      <w:r>
                        <w:rPr>
                          <w:rFonts w:hint="eastAsia"/>
                        </w:rPr>
                        <w:t>大</w:t>
                      </w:r>
                      <w:r>
                        <w:t>２枚、</w:t>
                      </w:r>
                      <w:r>
                        <w:rPr>
                          <w:rFonts w:hint="eastAsia"/>
                        </w:rPr>
                        <w:t>小</w:t>
                      </w:r>
                      <w:r>
                        <w:t>６枚）</w:t>
                      </w:r>
                      <w:r>
                        <w:rPr>
                          <w:rFonts w:hint="eastAsia"/>
                        </w:rPr>
                        <w:t>８枚</w:t>
                      </w:r>
                      <w:r>
                        <w:t>分のシール</w:t>
                      </w:r>
                      <w:r>
                        <w:rPr>
                          <w:rFonts w:hint="eastAsia"/>
                        </w:rPr>
                        <w:t>です</w:t>
                      </w:r>
                      <w:r>
                        <w:t>。</w:t>
                      </w:r>
                      <w:r w:rsidR="00CB5D5D">
                        <w:rPr>
                          <w:rFonts w:hint="eastAsia"/>
                        </w:rPr>
                        <w:t>外出時に</w:t>
                      </w:r>
                      <w:r w:rsidR="00CB5D5D">
                        <w:t>持ち出す</w:t>
                      </w:r>
                      <w:r w:rsidR="00CB5D5D">
                        <w:rPr>
                          <w:rFonts w:hint="eastAsia"/>
                        </w:rPr>
                        <w:t>携帯</w:t>
                      </w:r>
                      <w:r w:rsidR="00CB5D5D">
                        <w:t>や杖、シルバーカー等に</w:t>
                      </w:r>
                      <w:r w:rsidR="00CB5D5D">
                        <w:rPr>
                          <w:rFonts w:hint="eastAsia"/>
                        </w:rPr>
                        <w:t>貼って使用</w:t>
                      </w:r>
                      <w:r w:rsidR="00CB5D5D">
                        <w:t>して下さい。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D19BC97" wp14:editId="2F64AA4C">
                <wp:simplePos x="0" y="0"/>
                <wp:positionH relativeFrom="column">
                  <wp:posOffset>552450</wp:posOffset>
                </wp:positionH>
                <wp:positionV relativeFrom="paragraph">
                  <wp:posOffset>5196840</wp:posOffset>
                </wp:positionV>
                <wp:extent cx="1162050" cy="180975"/>
                <wp:effectExtent l="0" t="0" r="19050" b="28575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80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AC8" w:rsidRDefault="00F14AC8" w:rsidP="00F14AC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キーホルダー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9BC97" id="正方形/長方形 239" o:spid="_x0000_s1065" style="position:absolute;margin-left:43.5pt;margin-top:409.2pt;width:91.5pt;height:14.2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" fillcolor="#8eb1c1 [2072]" strokecolor="#54849a [3208]">
                <v:fill color2="#5d8fa7 [2968]" rotate="t" focus="100%" type="gradient">
                  <o:fill v:ext="view" type="gradientUnscaled"/>
                </v:fill>
                <v:stroke endcap="round"/>
                <v:textbox inset=",0,,0">
                  <w:txbxContent>
                    <w:p w:rsidR="00F14AC8" w:rsidRDefault="00F14AC8" w:rsidP="00F14AC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キーホルダー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3E5FD5A" wp14:editId="69353411">
                <wp:simplePos x="0" y="0"/>
                <wp:positionH relativeFrom="column">
                  <wp:posOffset>381000</wp:posOffset>
                </wp:positionH>
                <wp:positionV relativeFrom="paragraph">
                  <wp:posOffset>5501640</wp:posOffset>
                </wp:positionV>
                <wp:extent cx="1628775" cy="447675"/>
                <wp:effectExtent l="0" t="0" r="28575" b="28575"/>
                <wp:wrapNone/>
                <wp:docPr id="242" name="角丸四角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476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AC8" w:rsidRDefault="00F14AC8" w:rsidP="00F14AC8">
                            <w:pPr>
                              <w:spacing w:line="260" w:lineRule="exact"/>
                            </w:pP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t>おみまもり君」キーホルダー</w:t>
                            </w:r>
                            <w:r>
                              <w:rPr>
                                <w:rFonts w:hint="eastAsia"/>
                              </w:rPr>
                              <w:t>です</w:t>
                            </w:r>
                            <w:r>
                              <w:t>。</w:t>
                            </w:r>
                            <w:r w:rsidR="0099776A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かばん</w:t>
                            </w:r>
                            <w:r>
                              <w:rPr>
                                <w:rFonts w:hint="eastAsia"/>
                              </w:rPr>
                              <w:t>等</w:t>
                            </w:r>
                            <w:r>
                              <w:t>につけて</w:t>
                            </w:r>
                            <w:r>
                              <w:rPr>
                                <w:rFonts w:hint="eastAsia"/>
                              </w:rPr>
                              <w:t>使用</w:t>
                            </w:r>
                            <w:r>
                              <w:t>して下さい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5FD5A" id="角丸四角形 242" o:spid="_x0000_s1066" style="position:absolute;margin-left:30pt;margin-top:433.2pt;width:128.25pt;height:35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" fillcolor="white [3201]" strokecolor="#54849a [3208]" strokeweight="1.5pt">
                <v:stroke endcap="round"/>
                <v:textbox inset="1mm,0,1mm,0">
                  <w:txbxContent>
                    <w:p w:rsidR="00F14AC8" w:rsidRDefault="00F14AC8" w:rsidP="00F14AC8">
                      <w:pPr>
                        <w:spacing w:line="260" w:lineRule="exact"/>
                      </w:pPr>
                      <w:r>
                        <w:rPr>
                          <w:rFonts w:hint="eastAsia"/>
                        </w:rPr>
                        <w:t>「</w:t>
                      </w:r>
                      <w:r>
                        <w:t>おみまもり君」キーホルダー</w:t>
                      </w:r>
                      <w:r>
                        <w:rPr>
                          <w:rFonts w:hint="eastAsia"/>
                        </w:rPr>
                        <w:t>です</w:t>
                      </w:r>
                      <w:r>
                        <w:t>。</w:t>
                      </w:r>
                      <w:r w:rsidR="0099776A">
                        <w:rPr>
                          <w:rFonts w:hint="eastAsia"/>
                        </w:rPr>
                        <w:t xml:space="preserve">　</w:t>
                      </w:r>
                      <w:r>
                        <w:t>かばん</w:t>
                      </w:r>
                      <w:r>
                        <w:rPr>
                          <w:rFonts w:hint="eastAsia"/>
                        </w:rPr>
                        <w:t>等</w:t>
                      </w:r>
                      <w:r>
                        <w:t>につけて</w:t>
                      </w:r>
                      <w:r>
                        <w:rPr>
                          <w:rFonts w:hint="eastAsia"/>
                        </w:rPr>
                        <w:t>使用</w:t>
                      </w:r>
                      <w:r>
                        <w:t>して下さい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91B703B" wp14:editId="6CAD4B2B">
                <wp:simplePos x="0" y="0"/>
                <wp:positionH relativeFrom="column">
                  <wp:posOffset>4695825</wp:posOffset>
                </wp:positionH>
                <wp:positionV relativeFrom="paragraph">
                  <wp:posOffset>5196840</wp:posOffset>
                </wp:positionV>
                <wp:extent cx="1162050" cy="180975"/>
                <wp:effectExtent l="0" t="0" r="19050" b="28575"/>
                <wp:wrapNone/>
                <wp:docPr id="241" name="正方形/長方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80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AC8" w:rsidRDefault="00F14AC8" w:rsidP="00F14AC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シリコン製</w:t>
                            </w:r>
                            <w:r>
                              <w:t>バンド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B703B" id="正方形/長方形 241" o:spid="_x0000_s1067" style="position:absolute;margin-left:369.75pt;margin-top:409.2pt;width:91.5pt;height:14.2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" fillcolor="#8eb1c1 [2072]" strokecolor="#54849a [3208]">
                <v:fill color2="#5d8fa7 [2968]" rotate="t" focus="100%" type="gradient">
                  <o:fill v:ext="view" type="gradientUnscaled"/>
                </v:fill>
                <v:stroke endcap="round"/>
                <v:textbox inset=",0,,0">
                  <w:txbxContent>
                    <w:p w:rsidR="00F14AC8" w:rsidRDefault="00F14AC8" w:rsidP="00F14AC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シリコン製</w:t>
                      </w:r>
                      <w:r>
                        <w:t>バンド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4F299241" wp14:editId="08DC952B">
            <wp:simplePos x="0" y="0"/>
            <wp:positionH relativeFrom="column">
              <wp:posOffset>266700</wp:posOffset>
            </wp:positionH>
            <wp:positionV relativeFrom="paragraph">
              <wp:posOffset>4168140</wp:posOffset>
            </wp:positionV>
            <wp:extent cx="1885950" cy="97282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534606" wp14:editId="42B21EE2">
                <wp:simplePos x="0" y="0"/>
                <wp:positionH relativeFrom="column">
                  <wp:posOffset>2828925</wp:posOffset>
                </wp:positionH>
                <wp:positionV relativeFrom="paragraph">
                  <wp:posOffset>5196840</wp:posOffset>
                </wp:positionV>
                <wp:extent cx="1162050" cy="180975"/>
                <wp:effectExtent l="0" t="0" r="19050" b="28575"/>
                <wp:wrapNone/>
                <wp:docPr id="240" name="正方形/長方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80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AC8" w:rsidRDefault="00F14AC8" w:rsidP="00F14AC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持ち物</w:t>
                            </w:r>
                            <w:r>
                              <w:t>シール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34606" id="正方形/長方形 240" o:spid="_x0000_s1068" style="position:absolute;margin-left:222.75pt;margin-top:409.2pt;width:91.5pt;height:14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" fillcolor="#8eb1c1 [2072]" strokecolor="#54849a [3208]">
                <v:fill color2="#5d8fa7 [2968]" rotate="t" focus="100%" type="gradient">
                  <o:fill v:ext="view" type="gradientUnscaled"/>
                </v:fill>
                <v:stroke endcap="round"/>
                <v:textbox inset=",0,,0">
                  <w:txbxContent>
                    <w:p w:rsidR="00F14AC8" w:rsidRDefault="00F14AC8" w:rsidP="00F14AC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持ち物</w:t>
                      </w:r>
                      <w:r>
                        <w:t>シール</w:t>
                      </w:r>
                    </w:p>
                  </w:txbxContent>
                </v:textbox>
              </v:rect>
            </w:pict>
          </mc:Fallback>
        </mc:AlternateContent>
      </w:r>
      <w:r w:rsidRPr="00D25C9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657A19D" wp14:editId="2ADFD1E3">
                <wp:simplePos x="0" y="0"/>
                <wp:positionH relativeFrom="column">
                  <wp:posOffset>657225</wp:posOffset>
                </wp:positionH>
                <wp:positionV relativeFrom="paragraph">
                  <wp:posOffset>3853815</wp:posOffset>
                </wp:positionV>
                <wp:extent cx="5600700" cy="361950"/>
                <wp:effectExtent l="0" t="0" r="0" b="0"/>
                <wp:wrapNone/>
                <wp:docPr id="237" name="正方形/長方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61950"/>
                        </a:xfrm>
                        <a:prstGeom prst="rect">
                          <a:avLst/>
                        </a:prstGeom>
                        <a:noFill/>
                        <a:ln w="19050" cap="rnd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25C9C" w:rsidRPr="008F7FAD" w:rsidRDefault="00095E4D" w:rsidP="00D25C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キーホルダー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持ち物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シール・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シリコン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製バンド</w:t>
                            </w:r>
                          </w:p>
                          <w:p w:rsidR="00D25C9C" w:rsidRDefault="00D25C9C" w:rsidP="00D25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7A19D" id="正方形/長方形 237" o:spid="_x0000_s1069" style="position:absolute;margin-left:51.75pt;margin-top:303.45pt;width:441pt;height:2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" filled="f" stroked="f" strokeweight="1.5pt">
                <v:stroke endcap="round"/>
                <v:textbox>
                  <w:txbxContent>
                    <w:p w:rsidR="00D25C9C" w:rsidRPr="008F7FAD" w:rsidRDefault="00095E4D" w:rsidP="00D25C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キーホルダー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持ち物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シール・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シリコン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製バンド</w:t>
                      </w:r>
                    </w:p>
                    <w:p w:rsidR="00D25C9C" w:rsidRDefault="00D25C9C" w:rsidP="00D25C9C"/>
                  </w:txbxContent>
                </v:textbox>
              </v:rect>
            </w:pict>
          </mc:Fallback>
        </mc:AlternateContent>
      </w:r>
      <w:r w:rsidRPr="00D25C9C">
        <w:rPr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 wp14:anchorId="6783C0BD" wp14:editId="4485F33E">
            <wp:simplePos x="0" y="0"/>
            <wp:positionH relativeFrom="column">
              <wp:posOffset>180975</wp:posOffset>
            </wp:positionH>
            <wp:positionV relativeFrom="paragraph">
              <wp:posOffset>3834765</wp:posOffset>
            </wp:positionV>
            <wp:extent cx="361950" cy="361950"/>
            <wp:effectExtent l="0" t="0" r="0" b="0"/>
            <wp:wrapNone/>
            <wp:docPr id="238" name="図 238" descr="http://1.bp.blogspot.com/-WzitCKhVqno/VJF_UwQOAbI/AAAAAAAAp1k/qX7_AOq-294/s800/ball05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WzitCKhVqno/VJF_UwQOAbI/AAAAAAAAp1k/qX7_AOq-294/s800/ball05_blu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61D17088" wp14:editId="3AD6F789">
            <wp:simplePos x="0" y="0"/>
            <wp:positionH relativeFrom="column">
              <wp:posOffset>2773680</wp:posOffset>
            </wp:positionH>
            <wp:positionV relativeFrom="paragraph">
              <wp:posOffset>4266375</wp:posOffset>
            </wp:positionV>
            <wp:extent cx="1314450" cy="848995"/>
            <wp:effectExtent l="0" t="0" r="0" b="8255"/>
            <wp:wrapNone/>
            <wp:docPr id="3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E4D">
        <w:rPr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 wp14:anchorId="63E30C59" wp14:editId="185D9A69">
            <wp:simplePos x="0" y="0"/>
            <wp:positionH relativeFrom="column">
              <wp:posOffset>-47625</wp:posOffset>
            </wp:positionH>
            <wp:positionV relativeFrom="paragraph">
              <wp:posOffset>6558915</wp:posOffset>
            </wp:positionV>
            <wp:extent cx="5362575" cy="1371600"/>
            <wp:effectExtent l="0" t="0" r="0" b="0"/>
            <wp:wrapNone/>
            <wp:docPr id="15" name="図 15" descr="http://1.bp.blogspot.com/-wzufAH-3Rp4/UZoVgVsEUFI/AAAAAAAATjs/GCTEgL56mrs/s800/fukidashi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wzufAH-3Rp4/UZoVgVsEUFI/AAAAAAAATjs/GCTEgL56mrs/s800/fukidashi1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E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9F96D15" wp14:editId="50DAAEA5">
                <wp:simplePos x="0" y="0"/>
                <wp:positionH relativeFrom="column">
                  <wp:posOffset>276225</wp:posOffset>
                </wp:positionH>
                <wp:positionV relativeFrom="paragraph">
                  <wp:posOffset>6701790</wp:posOffset>
                </wp:positionV>
                <wp:extent cx="4219575" cy="108585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1085850"/>
                        </a:xfrm>
                        <a:prstGeom prst="rect">
                          <a:avLst/>
                        </a:prstGeom>
                        <a:noFill/>
                        <a:ln w="19050" cap="rnd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5E4D" w:rsidRDefault="00095E4D" w:rsidP="00095E4D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上記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３点の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見守り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グッズをお渡しします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共通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識別番号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（上記の場合</w:t>
                            </w:r>
                            <w:r w:rsidR="007C455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０００１</w:t>
                            </w:r>
                            <w:r w:rsidR="007C455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印字されています。</w:t>
                            </w:r>
                            <w:r w:rsidR="007C455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緊急連絡先カード</w:t>
                            </w:r>
                            <w:r w:rsidR="007C45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が発見でき</w:t>
                            </w:r>
                            <w:r w:rsidR="007C455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ない</w:t>
                            </w:r>
                            <w:r w:rsidR="00412A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場合は、</w:t>
                            </w:r>
                            <w:r w:rsidR="00412A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長寿福祉室</w:t>
                            </w:r>
                            <w:bookmarkStart w:id="0" w:name="_GoBack"/>
                            <w:bookmarkEnd w:id="0"/>
                            <w:r w:rsidR="007C45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（夜間・祝日は</w:t>
                            </w:r>
                            <w:r w:rsidR="007C455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相生警察</w:t>
                            </w:r>
                            <w:r w:rsidR="007C45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）へ識別番号をお知らせ</w:t>
                            </w:r>
                            <w:r w:rsidR="007C455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下さい</w:t>
                            </w:r>
                            <w:r w:rsidR="007C45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96D15" id="正方形/長方形 11" o:spid="_x0000_s1070" style="position:absolute;margin-left:21.75pt;margin-top:527.7pt;width:332.25pt;height:85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" filled="f" stroked="f" strokeweight="1.5pt">
                <v:stroke endcap="round"/>
                <v:textbox>
                  <w:txbxContent>
                    <w:p w:rsidR="00095E4D" w:rsidRDefault="00095E4D" w:rsidP="00095E4D"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上記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３点の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見守り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グッズをお渡しします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共通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識別番号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（上記の場合</w:t>
                      </w:r>
                      <w:r w:rsidR="007C455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０００１</w:t>
                      </w:r>
                      <w:r w:rsidR="007C455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印字されています。</w:t>
                      </w:r>
                      <w:r w:rsidR="007C455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緊急連絡先カード</w:t>
                      </w:r>
                      <w:r w:rsidR="007C455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が発見でき</w:t>
                      </w:r>
                      <w:r w:rsidR="007C455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ない</w:t>
                      </w:r>
                      <w:r w:rsidR="00412A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場合は、</w:t>
                      </w:r>
                      <w:r w:rsidR="00412A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長寿福祉室</w:t>
                      </w:r>
                      <w:bookmarkStart w:id="1" w:name="_GoBack"/>
                      <w:bookmarkEnd w:id="1"/>
                      <w:r w:rsidR="007C455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（夜間・祝日は</w:t>
                      </w:r>
                      <w:r w:rsidR="007C455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相生警察</w:t>
                      </w:r>
                      <w:r w:rsidR="007C455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）へ識別番号をお知らせ</w:t>
                      </w:r>
                      <w:r w:rsidR="007C455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下さい</w:t>
                      </w:r>
                      <w:r w:rsidR="007C455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Pr="00095E4D">
        <w:rPr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706ADEFC" wp14:editId="4EF94ABA">
            <wp:simplePos x="0" y="0"/>
            <wp:positionH relativeFrom="column">
              <wp:posOffset>5248275</wp:posOffset>
            </wp:positionH>
            <wp:positionV relativeFrom="paragraph">
              <wp:posOffset>6663690</wp:posOffset>
            </wp:positionV>
            <wp:extent cx="920115" cy="1000125"/>
            <wp:effectExtent l="0" t="0" r="0" b="9525"/>
            <wp:wrapNone/>
            <wp:docPr id="13" name="図 13" descr="http://1.bp.blogspot.com/-VtR-_TGlGhc/UZB7hOuomKI/AAAAAAAASEo/0j6o9VknS4U/s800/job_jimu_koch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VtR-_TGlGhc/UZB7hOuomKI/AAAAAAAASEo/0j6o9VknS4U/s800/job_jimu_kochi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21"/>
                    <a:stretch/>
                  </pic:blipFill>
                  <pic:spPr bwMode="auto">
                    <a:xfrm>
                      <a:off x="0" y="0"/>
                      <a:ext cx="9201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F75">
        <w:rPr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4CB4B20A" wp14:editId="4B1EF5C2">
            <wp:simplePos x="0" y="0"/>
            <wp:positionH relativeFrom="column">
              <wp:posOffset>190500</wp:posOffset>
            </wp:positionH>
            <wp:positionV relativeFrom="paragraph">
              <wp:posOffset>7940040</wp:posOffset>
            </wp:positionV>
            <wp:extent cx="361950" cy="361950"/>
            <wp:effectExtent l="0" t="0" r="0" b="0"/>
            <wp:wrapNone/>
            <wp:docPr id="246" name="図 246" descr="http://1.bp.blogspot.com/-WzitCKhVqno/VJF_UwQOAbI/AAAAAAAAp1k/qX7_AOq-294/s800/ball05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WzitCKhVqno/VJF_UwQOAbI/AAAAAAAAp1k/qX7_AOq-294/s800/ball05_blu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F7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C7024B" wp14:editId="56AFE9E3">
                <wp:simplePos x="0" y="0"/>
                <wp:positionH relativeFrom="column">
                  <wp:posOffset>666750</wp:posOffset>
                </wp:positionH>
                <wp:positionV relativeFrom="paragraph">
                  <wp:posOffset>7959090</wp:posOffset>
                </wp:positionV>
                <wp:extent cx="1419225" cy="361950"/>
                <wp:effectExtent l="0" t="0" r="0" b="0"/>
                <wp:wrapNone/>
                <wp:docPr id="245" name="正方形/長方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F75" w:rsidRPr="008F7FAD" w:rsidRDefault="009B3F75" w:rsidP="009B3F7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衣服用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シール</w:t>
                            </w:r>
                          </w:p>
                          <w:p w:rsidR="009B3F75" w:rsidRDefault="009B3F75" w:rsidP="009B3F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7024B" id="正方形/長方形 245" o:spid="_x0000_s1071" style="position:absolute;margin-left:52.5pt;margin-top:626.7pt;width:111.75pt;height:28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" filled="f" stroked="f" strokeweight="1.5pt">
                <v:stroke endcap="round"/>
                <v:textbox>
                  <w:txbxContent>
                    <w:p w:rsidR="009B3F75" w:rsidRPr="008F7FAD" w:rsidRDefault="009B3F75" w:rsidP="009B3F7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衣服用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シール</w:t>
                      </w:r>
                    </w:p>
                    <w:p w:rsidR="009B3F75" w:rsidRDefault="009B3F75" w:rsidP="009B3F75"/>
                  </w:txbxContent>
                </v:textbox>
              </v:rect>
            </w:pict>
          </mc:Fallback>
        </mc:AlternateContent>
      </w:r>
      <w:r w:rsidRPr="00095E4D">
        <w:rPr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35AC8002" wp14:editId="35B79EB3">
            <wp:simplePos x="0" y="0"/>
            <wp:positionH relativeFrom="column">
              <wp:posOffset>5267325</wp:posOffset>
            </wp:positionH>
            <wp:positionV relativeFrom="paragraph">
              <wp:posOffset>7920990</wp:posOffset>
            </wp:positionV>
            <wp:extent cx="920115" cy="1000125"/>
            <wp:effectExtent l="0" t="0" r="0" b="9525"/>
            <wp:wrapNone/>
            <wp:docPr id="250" name="図 250" descr="http://1.bp.blogspot.com/-VtR-_TGlGhc/UZB7hOuomKI/AAAAAAAASEo/0j6o9VknS4U/s800/job_jimu_koch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VtR-_TGlGhc/UZB7hOuomKI/AAAAAAAASEo/0j6o9VknS4U/s800/job_jimu_kochi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21"/>
                    <a:stretch/>
                  </pic:blipFill>
                  <pic:spPr bwMode="auto">
                    <a:xfrm>
                      <a:off x="0" y="0"/>
                      <a:ext cx="9201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E4D">
        <w:rPr>
          <w:noProof/>
          <w:sz w:val="28"/>
          <w:szCs w:val="28"/>
        </w:rPr>
        <w:drawing>
          <wp:anchor distT="0" distB="0" distL="114300" distR="114300" simplePos="0" relativeHeight="251656191" behindDoc="0" locked="0" layoutInCell="1" allowOverlap="1" wp14:anchorId="605007ED" wp14:editId="794CF333">
            <wp:simplePos x="0" y="0"/>
            <wp:positionH relativeFrom="column">
              <wp:posOffset>-7620</wp:posOffset>
            </wp:positionH>
            <wp:positionV relativeFrom="paragraph">
              <wp:posOffset>8244840</wp:posOffset>
            </wp:positionV>
            <wp:extent cx="5362575" cy="819150"/>
            <wp:effectExtent l="0" t="0" r="0" b="0"/>
            <wp:wrapNone/>
            <wp:docPr id="251" name="図 251" descr="http://1.bp.blogspot.com/-wzufAH-3Rp4/UZoVgVsEUFI/AAAAAAAATjs/GCTEgL56mrs/s800/fukidashi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wzufAH-3Rp4/UZoVgVsEUFI/AAAAAAAATjs/GCTEgL56mrs/s800/fukidashi1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F7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81ADF25" wp14:editId="59EF4C68">
                <wp:simplePos x="0" y="0"/>
                <wp:positionH relativeFrom="column">
                  <wp:posOffset>301625</wp:posOffset>
                </wp:positionH>
                <wp:positionV relativeFrom="paragraph">
                  <wp:posOffset>8349615</wp:posOffset>
                </wp:positionV>
                <wp:extent cx="5091430" cy="571500"/>
                <wp:effectExtent l="0" t="0" r="0" b="0"/>
                <wp:wrapNone/>
                <wp:docPr id="247" name="正方形/長方形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1430" cy="571500"/>
                        </a:xfrm>
                        <a:prstGeom prst="rect">
                          <a:avLst/>
                        </a:prstGeom>
                        <a:noFill/>
                        <a:ln w="19050" cap="rnd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B3F75" w:rsidRPr="00EE2970" w:rsidRDefault="009B3F75" w:rsidP="009B3F7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希望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する方には、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衣服用シール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（アイロンで接着）を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お渡</w:t>
                            </w:r>
                            <w:r w:rsidR="00EE297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E297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必要に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応じて使用して下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ADF25" id="正方形/長方形 247" o:spid="_x0000_s1072" style="position:absolute;margin-left:23.75pt;margin-top:657.45pt;width:400.9pt;height: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" filled="f" stroked="f" strokeweight="1.5pt">
                <v:stroke endcap="round"/>
                <v:textbox>
                  <w:txbxContent>
                    <w:p w:rsidR="009B3F75" w:rsidRPr="00EE2970" w:rsidRDefault="009B3F75" w:rsidP="009B3F75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希望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する方には、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衣服用シール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（アイロンで接着）を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お渡</w:t>
                      </w:r>
                      <w:r w:rsidR="00EE297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EE297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必要に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応じて使用して下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C5313F0" wp14:editId="2A30B614">
                <wp:simplePos x="0" y="0"/>
                <wp:positionH relativeFrom="column">
                  <wp:posOffset>1487805</wp:posOffset>
                </wp:positionH>
                <wp:positionV relativeFrom="paragraph">
                  <wp:posOffset>6978460</wp:posOffset>
                </wp:positionV>
                <wp:extent cx="836930" cy="208915"/>
                <wp:effectExtent l="0" t="0" r="20320" b="19685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20891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C09FD" id="角丸四角形 19" o:spid="_x0000_s1026" style="position:absolute;left:0;text-align:left;margin-left:117.15pt;margin-top:549.5pt;width:65.9pt;height:16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" filled="f" strokecolor="#54849a [3208]" strokeweight="1.5pt">
                <v:stroke endcap="round"/>
              </v:roundrect>
            </w:pict>
          </mc:Fallback>
        </mc:AlternateContent>
      </w:r>
      <w:r w:rsidR="007136BF">
        <w:rPr>
          <w:noProof/>
        </w:rPr>
        <w:drawing>
          <wp:anchor distT="0" distB="0" distL="114300" distR="114300" simplePos="0" relativeHeight="251763712" behindDoc="0" locked="0" layoutInCell="1" allowOverlap="1" wp14:anchorId="29C5F994" wp14:editId="2B047437">
            <wp:simplePos x="0" y="0"/>
            <wp:positionH relativeFrom="column">
              <wp:posOffset>5391150</wp:posOffset>
            </wp:positionH>
            <wp:positionV relativeFrom="paragraph">
              <wp:posOffset>2714625</wp:posOffset>
            </wp:positionV>
            <wp:extent cx="920115" cy="1000125"/>
            <wp:effectExtent l="0" t="0" r="0" b="9525"/>
            <wp:wrapNone/>
            <wp:docPr id="230" name="図 230" descr="http://1.bp.blogspot.com/-VtR-_TGlGhc/UZB7hOuomKI/AAAAAAAASEo/0j6o9VknS4U/s800/job_jimu_koch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VtR-_TGlGhc/UZB7hOuomKI/AAAAAAAASEo/0j6o9VknS4U/s800/job_jimu_kochi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98"/>
                    <a:stretch/>
                  </pic:blipFill>
                  <pic:spPr bwMode="auto">
                    <a:xfrm>
                      <a:off x="0" y="0"/>
                      <a:ext cx="9201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BF">
        <w:rPr>
          <w:noProof/>
        </w:rPr>
        <w:drawing>
          <wp:anchor distT="0" distB="0" distL="114300" distR="114300" simplePos="0" relativeHeight="251764736" behindDoc="0" locked="0" layoutInCell="1" allowOverlap="1" wp14:anchorId="64EB2677" wp14:editId="2C2F7DD2">
            <wp:simplePos x="0" y="0"/>
            <wp:positionH relativeFrom="column">
              <wp:posOffset>-85725</wp:posOffset>
            </wp:positionH>
            <wp:positionV relativeFrom="paragraph">
              <wp:posOffset>2714625</wp:posOffset>
            </wp:positionV>
            <wp:extent cx="5781675" cy="790575"/>
            <wp:effectExtent l="0" t="0" r="0" b="9525"/>
            <wp:wrapNone/>
            <wp:docPr id="233" name="図 233" descr="http://1.bp.blogspot.com/-wzufAH-3Rp4/UZoVgVsEUFI/AAAAAAAATjs/GCTEgL56mrs/s800/fukidashi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wzufAH-3Rp4/UZoVgVsEUFI/AAAAAAAATjs/GCTEgL56mrs/s800/fukidashi1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B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4FAABEB" wp14:editId="0FA22CEB">
                <wp:simplePos x="0" y="0"/>
                <wp:positionH relativeFrom="column">
                  <wp:posOffset>123825</wp:posOffset>
                </wp:positionH>
                <wp:positionV relativeFrom="paragraph">
                  <wp:posOffset>2838450</wp:posOffset>
                </wp:positionV>
                <wp:extent cx="4648200" cy="571500"/>
                <wp:effectExtent l="0" t="0" r="0" b="0"/>
                <wp:wrapNone/>
                <wp:docPr id="236" name="正方形/長方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571500"/>
                        </a:xfrm>
                        <a:prstGeom prst="rect">
                          <a:avLst/>
                        </a:prstGeom>
                        <a:noFill/>
                        <a:ln w="19050" cap="rnd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25C9C" w:rsidRDefault="00D25C9C" w:rsidP="00D25C9C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登録していただいた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情報を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元に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、市が作成します。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名刺サイズ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 w:rsidR="003B36B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すので、</w:t>
                            </w:r>
                            <w:r w:rsidRPr="00095E4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wave"/>
                              </w:rPr>
                              <w:t>財</w:t>
                            </w:r>
                            <w:r w:rsidR="003B36B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wave"/>
                              </w:rPr>
                              <w:t>布</w:t>
                            </w:r>
                            <w:r w:rsidRPr="00095E4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wave"/>
                              </w:rPr>
                              <w:t>に入れ、外出時は常に</w:t>
                            </w:r>
                            <w:r w:rsidRPr="00095E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wave"/>
                              </w:rPr>
                              <w:t>携帯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するようにして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AABEB" id="正方形/長方形 236" o:spid="_x0000_s1073" style="position:absolute;margin-left:9.75pt;margin-top:223.5pt;width:366pt;height: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" filled="f" stroked="f" strokeweight="1.5pt">
                <v:stroke endcap="round"/>
                <v:textbox>
                  <w:txbxContent>
                    <w:p w:rsidR="00D25C9C" w:rsidRDefault="00D25C9C" w:rsidP="00D25C9C"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登録していただいた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情報を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元に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、市が作成します。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名刺サイズ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 w:rsidR="003B36B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すので、</w:t>
                      </w:r>
                      <w:r w:rsidRPr="00095E4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wave"/>
                        </w:rPr>
                        <w:t>財</w:t>
                      </w:r>
                      <w:r w:rsidR="003B36B8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wave"/>
                        </w:rPr>
                        <w:t>布</w:t>
                      </w:r>
                      <w:r w:rsidRPr="00095E4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wave"/>
                        </w:rPr>
                        <w:t>に入れ、外出時は常に</w:t>
                      </w:r>
                      <w:r w:rsidRPr="00095E4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wave"/>
                        </w:rPr>
                        <w:t>携帯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するようにして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下さい。</w:t>
                      </w:r>
                    </w:p>
                  </w:txbxContent>
                </v:textbox>
              </v:rect>
            </w:pict>
          </mc:Fallback>
        </mc:AlternateContent>
      </w:r>
      <w:r w:rsidR="007C4557" w:rsidRPr="00B6215F">
        <w:rPr>
          <w:noProof/>
        </w:rPr>
        <w:drawing>
          <wp:anchor distT="0" distB="0" distL="114300" distR="114300" simplePos="0" relativeHeight="251747328" behindDoc="0" locked="0" layoutInCell="1" allowOverlap="1" wp14:anchorId="5BA1DEFA" wp14:editId="6BF41215">
            <wp:simplePos x="0" y="0"/>
            <wp:positionH relativeFrom="column">
              <wp:posOffset>497135</wp:posOffset>
            </wp:positionH>
            <wp:positionV relativeFrom="paragraph">
              <wp:posOffset>838200</wp:posOffset>
            </wp:positionV>
            <wp:extent cx="5762625" cy="195832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5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557">
        <w:rPr>
          <w:noProof/>
        </w:rPr>
        <w:drawing>
          <wp:anchor distT="0" distB="0" distL="114300" distR="114300" simplePos="0" relativeHeight="251759616" behindDoc="0" locked="0" layoutInCell="1" allowOverlap="1" wp14:anchorId="0D6693BD" wp14:editId="333E608D">
            <wp:simplePos x="0" y="0"/>
            <wp:positionH relativeFrom="column">
              <wp:posOffset>184150</wp:posOffset>
            </wp:positionH>
            <wp:positionV relativeFrom="paragraph">
              <wp:posOffset>457200</wp:posOffset>
            </wp:positionV>
            <wp:extent cx="361950" cy="361950"/>
            <wp:effectExtent l="0" t="0" r="0" b="0"/>
            <wp:wrapNone/>
            <wp:docPr id="24" name="図 24" descr="http://1.bp.blogspot.com/-WzitCKhVqno/VJF_UwQOAbI/AAAAAAAAp1k/qX7_AOq-294/s800/ball05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WzitCKhVqno/VJF_UwQOAbI/AAAAAAAAp1k/qX7_AOq-294/s800/ball05_blu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557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0ABF1C" wp14:editId="665296B9">
                <wp:simplePos x="0" y="0"/>
                <wp:positionH relativeFrom="column">
                  <wp:posOffset>664210</wp:posOffset>
                </wp:positionH>
                <wp:positionV relativeFrom="paragraph">
                  <wp:posOffset>476250</wp:posOffset>
                </wp:positionV>
                <wp:extent cx="2657475" cy="36195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4E9" w:rsidRPr="008F7FAD" w:rsidRDefault="00AC64E9" w:rsidP="00AC64E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F7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緊急連絡先</w:t>
                            </w:r>
                            <w:r w:rsidRPr="008F7FA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カード</w:t>
                            </w:r>
                          </w:p>
                          <w:p w:rsidR="00AC64E9" w:rsidRDefault="00AC64E9" w:rsidP="00AC64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ABF1C" id="正方形/長方形 26" o:spid="_x0000_s1074" style="position:absolute;margin-left:52.3pt;margin-top:37.5pt;width:209.25pt;height:28.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" filled="f" stroked="f" strokeweight="1.5pt">
                <v:stroke endcap="round"/>
                <v:textbox>
                  <w:txbxContent>
                    <w:p w:rsidR="00AC64E9" w:rsidRPr="008F7FAD" w:rsidRDefault="00AC64E9" w:rsidP="00AC64E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F7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緊急連絡先</w:t>
                      </w:r>
                      <w:r w:rsidRPr="008F7FA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カード</w:t>
                      </w:r>
                    </w:p>
                    <w:p w:rsidR="00AC64E9" w:rsidRDefault="00AC64E9" w:rsidP="00AC64E9"/>
                  </w:txbxContent>
                </v:textbox>
              </v:rect>
            </w:pict>
          </mc:Fallback>
        </mc:AlternateContent>
      </w:r>
      <w:r w:rsidR="00AC64E9" w:rsidRPr="00FB10C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96D134C" wp14:editId="388A0727">
                <wp:simplePos x="0" y="0"/>
                <wp:positionH relativeFrom="column">
                  <wp:posOffset>866775</wp:posOffset>
                </wp:positionH>
                <wp:positionV relativeFrom="paragraph">
                  <wp:posOffset>-142875</wp:posOffset>
                </wp:positionV>
                <wp:extent cx="4886325" cy="45720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15F" w:rsidRPr="00FB10CB" w:rsidRDefault="00B6215F" w:rsidP="00B6215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B10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あんしん</w:t>
                            </w:r>
                            <w:r w:rsidRPr="00FB10C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見守り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グッズ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D134C" id="_x0000_s1075" type="#_x0000_t202" style="position:absolute;margin-left:68.25pt;margin-top:-11.25pt;width:384.75pt;height:3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" filled="f" stroked="f">
                <v:textbox>
                  <w:txbxContent>
                    <w:p w:rsidR="00B6215F" w:rsidRPr="00FB10CB" w:rsidRDefault="00B6215F" w:rsidP="00B6215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FB10C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  <w:szCs w:val="48"/>
                        </w:rPr>
                        <w:t>あんしん</w:t>
                      </w:r>
                      <w:r w:rsidRPr="00FB10CB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  <w:szCs w:val="48"/>
                        </w:rPr>
                        <w:t>見守り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  <w:szCs w:val="48"/>
                        </w:rPr>
                        <w:t>グッズ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  <w:szCs w:val="48"/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  <w:r w:rsidR="00AC64E9" w:rsidRPr="00FB10CB">
        <w:rPr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22413405" wp14:editId="3A7556EB">
            <wp:simplePos x="0" y="0"/>
            <wp:positionH relativeFrom="column">
              <wp:posOffset>-95250</wp:posOffset>
            </wp:positionH>
            <wp:positionV relativeFrom="paragraph">
              <wp:posOffset>-238125</wp:posOffset>
            </wp:positionV>
            <wp:extent cx="6829425" cy="666750"/>
            <wp:effectExtent l="0" t="0" r="9525" b="0"/>
            <wp:wrapNone/>
            <wp:docPr id="6" name="図 6" descr="http://4.bp.blogspot.com/-ABdXDkbrv7g/VDfZwKVgJhI/AAAAAAAAn9M/U_XrPZZLFk4/s800/banner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ABdXDkbrv7g/VDfZwKVgJhI/AAAAAAAAn9M/U_XrPZZLFk4/s800/banner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DF2" w:rsidRDefault="00495728">
      <w:r>
        <w:rPr>
          <w:noProof/>
        </w:rPr>
        <w:drawing>
          <wp:anchor distT="0" distB="0" distL="114300" distR="114300" simplePos="0" relativeHeight="251807744" behindDoc="0" locked="0" layoutInCell="1" allowOverlap="1" wp14:anchorId="0CFDF70E" wp14:editId="05FB8B16">
            <wp:simplePos x="0" y="0"/>
            <wp:positionH relativeFrom="column">
              <wp:posOffset>4593590</wp:posOffset>
            </wp:positionH>
            <wp:positionV relativeFrom="paragraph">
              <wp:posOffset>3954145</wp:posOffset>
            </wp:positionV>
            <wp:extent cx="1419136" cy="934720"/>
            <wp:effectExtent l="0" t="0" r="0" b="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シリコン製バンド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6" t="20618" r="11278" b="6960"/>
                    <a:stretch/>
                  </pic:blipFill>
                  <pic:spPr bwMode="auto">
                    <a:xfrm>
                      <a:off x="0" y="0"/>
                      <a:ext cx="1419136" cy="93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500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sectPr w:rsidR="00E43DF2" w:rsidSect="00062805">
      <w:pgSz w:w="11907" w:h="16839" w:orient="landscape" w:code="8"/>
      <w:pgMar w:top="1077" w:right="851" w:bottom="964" w:left="851" w:header="720" w:footer="720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E4D" w:rsidRDefault="00095E4D" w:rsidP="00095E4D">
      <w:pPr>
        <w:spacing w:after="0" w:line="240" w:lineRule="auto"/>
      </w:pPr>
      <w:r>
        <w:separator/>
      </w:r>
    </w:p>
  </w:endnote>
  <w:endnote w:type="continuationSeparator" w:id="0">
    <w:p w:rsidR="00095E4D" w:rsidRDefault="00095E4D" w:rsidP="00095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E4D" w:rsidRDefault="00095E4D" w:rsidP="00095E4D">
      <w:pPr>
        <w:spacing w:after="0" w:line="240" w:lineRule="auto"/>
      </w:pPr>
      <w:r>
        <w:separator/>
      </w:r>
    </w:p>
  </w:footnote>
  <w:footnote w:type="continuationSeparator" w:id="0">
    <w:p w:rsidR="00095E4D" w:rsidRDefault="00095E4D" w:rsidP="00095E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bookFoldPrinting/>
  <w:bookFoldPrintingSheets w:val="4"/>
  <w:characterSpacingControl w:val="doNotCompress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D"/>
    <w:rsid w:val="00046BF1"/>
    <w:rsid w:val="00062805"/>
    <w:rsid w:val="000832A2"/>
    <w:rsid w:val="00095E4D"/>
    <w:rsid w:val="000967A6"/>
    <w:rsid w:val="001D596C"/>
    <w:rsid w:val="001E7697"/>
    <w:rsid w:val="00205500"/>
    <w:rsid w:val="00217D34"/>
    <w:rsid w:val="002F4FD3"/>
    <w:rsid w:val="003624A5"/>
    <w:rsid w:val="003B36B8"/>
    <w:rsid w:val="003B7E01"/>
    <w:rsid w:val="003D0CEC"/>
    <w:rsid w:val="00402641"/>
    <w:rsid w:val="00412AF9"/>
    <w:rsid w:val="00432081"/>
    <w:rsid w:val="00451C0B"/>
    <w:rsid w:val="00486713"/>
    <w:rsid w:val="00495728"/>
    <w:rsid w:val="00554735"/>
    <w:rsid w:val="00554A5A"/>
    <w:rsid w:val="0055681E"/>
    <w:rsid w:val="00584CBC"/>
    <w:rsid w:val="005F25EF"/>
    <w:rsid w:val="00623C40"/>
    <w:rsid w:val="006271B0"/>
    <w:rsid w:val="00643C34"/>
    <w:rsid w:val="00667326"/>
    <w:rsid w:val="00683A24"/>
    <w:rsid w:val="006F0675"/>
    <w:rsid w:val="00707A6E"/>
    <w:rsid w:val="007136BF"/>
    <w:rsid w:val="0074672D"/>
    <w:rsid w:val="00795C7E"/>
    <w:rsid w:val="007C4557"/>
    <w:rsid w:val="007D64FC"/>
    <w:rsid w:val="00836BDC"/>
    <w:rsid w:val="008416E4"/>
    <w:rsid w:val="00843280"/>
    <w:rsid w:val="00863BB1"/>
    <w:rsid w:val="008A6C36"/>
    <w:rsid w:val="008F7FAD"/>
    <w:rsid w:val="00915F02"/>
    <w:rsid w:val="009950CA"/>
    <w:rsid w:val="0099776A"/>
    <w:rsid w:val="009B3F75"/>
    <w:rsid w:val="00A9778B"/>
    <w:rsid w:val="00AC64E9"/>
    <w:rsid w:val="00AE479D"/>
    <w:rsid w:val="00AF7890"/>
    <w:rsid w:val="00B051C2"/>
    <w:rsid w:val="00B6215F"/>
    <w:rsid w:val="00BF745D"/>
    <w:rsid w:val="00C079BA"/>
    <w:rsid w:val="00C17A46"/>
    <w:rsid w:val="00C42803"/>
    <w:rsid w:val="00C64477"/>
    <w:rsid w:val="00C8633E"/>
    <w:rsid w:val="00CB442C"/>
    <w:rsid w:val="00CB5D5D"/>
    <w:rsid w:val="00CD74A7"/>
    <w:rsid w:val="00CF3D4F"/>
    <w:rsid w:val="00D25C9C"/>
    <w:rsid w:val="00D533E6"/>
    <w:rsid w:val="00DB26E5"/>
    <w:rsid w:val="00E26D91"/>
    <w:rsid w:val="00E43DF2"/>
    <w:rsid w:val="00E85FC0"/>
    <w:rsid w:val="00EE2970"/>
    <w:rsid w:val="00F14AC8"/>
    <w:rsid w:val="00F477F3"/>
    <w:rsid w:val="00FB10CB"/>
    <w:rsid w:val="00FD2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8B973C3-0B15-4A9D-9B77-4222BA0CC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500"/>
    <w:rPr>
      <w:rFonts w:eastAsia="Meiryo UI"/>
    </w:rPr>
  </w:style>
  <w:style w:type="paragraph" w:styleId="1">
    <w:name w:val="heading 1"/>
    <w:basedOn w:val="a"/>
    <w:next w:val="a"/>
    <w:link w:val="10"/>
    <w:uiPriority w:val="9"/>
    <w:qFormat/>
    <w:rsid w:val="00432081"/>
    <w:pPr>
      <w:keepNext/>
      <w:keepLines/>
      <w:spacing w:before="400" w:after="40" w:line="240" w:lineRule="auto"/>
      <w:outlineLvl w:val="0"/>
    </w:pPr>
    <w:rPr>
      <w:rFonts w:asciiTheme="majorHAnsi" w:hAnsiTheme="majorHAnsi" w:cstheme="majorBidi"/>
      <w:color w:val="B01513" w:themeColor="accen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2081"/>
    <w:pPr>
      <w:keepNext/>
      <w:keepLines/>
      <w:spacing w:before="160" w:after="0" w:line="240" w:lineRule="auto"/>
      <w:outlineLvl w:val="1"/>
    </w:pPr>
    <w:rPr>
      <w:rFonts w:asciiTheme="majorHAnsi" w:hAnsiTheme="majorHAnsi" w:cstheme="majorBidi"/>
      <w:color w:val="404040" w:themeColor="text1" w:themeTint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432081"/>
    <w:rPr>
      <w:rFonts w:eastAsia="Meiryo UI"/>
      <w:b/>
      <w:bCs/>
      <w:caps w:val="0"/>
      <w:smallCaps/>
      <w:spacing w:val="10"/>
    </w:rPr>
  </w:style>
  <w:style w:type="paragraph" w:customStyle="1" w:styleId="a4">
    <w:name w:val="標題"/>
    <w:basedOn w:val="a"/>
    <w:next w:val="a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a5">
    <w:name w:val="Emphasis"/>
    <w:basedOn w:val="a0"/>
    <w:uiPriority w:val="20"/>
    <w:qFormat/>
    <w:rsid w:val="00432081"/>
    <w:rPr>
      <w:rFonts w:eastAsia="Meiryo UI"/>
      <w:i/>
      <w:iCs/>
      <w:color w:val="000000" w:themeColor="text1"/>
    </w:rPr>
  </w:style>
  <w:style w:type="character" w:customStyle="1" w:styleId="10">
    <w:name w:val="見出し 1 (文字)"/>
    <w:basedOn w:val="a0"/>
    <w:link w:val="1"/>
    <w:uiPriority w:val="9"/>
    <w:rsid w:val="00432081"/>
    <w:rPr>
      <w:rFonts w:asciiTheme="majorHAnsi" w:eastAsia="Meiryo UI" w:hAnsiTheme="majorHAnsi" w:cstheme="majorBidi"/>
      <w:color w:val="B01513" w:themeColor="accent1"/>
      <w:sz w:val="28"/>
      <w:szCs w:val="28"/>
    </w:rPr>
  </w:style>
  <w:style w:type="character" w:customStyle="1" w:styleId="20">
    <w:name w:val="見出し 2 (文字)"/>
    <w:basedOn w:val="a0"/>
    <w:link w:val="2"/>
    <w:uiPriority w:val="9"/>
    <w:semiHidden/>
    <w:rsid w:val="00432081"/>
    <w:rPr>
      <w:rFonts w:asciiTheme="majorHAnsi" w:eastAsia="Meiryo UI" w:hAnsiTheme="majorHAnsi" w:cstheme="majorBidi"/>
      <w:color w:val="404040" w:themeColor="text1" w:themeTint="BF"/>
      <w:sz w:val="24"/>
      <w:szCs w:val="24"/>
    </w:rPr>
  </w:style>
  <w:style w:type="character" w:customStyle="1" w:styleId="30">
    <w:name w:val="見出し 3 (文字)"/>
    <w:basedOn w:val="a0"/>
    <w:link w:val="3"/>
    <w:uiPriority w:val="9"/>
    <w:semiHidden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40">
    <w:name w:val="見出し 4 (文字)"/>
    <w:basedOn w:val="a0"/>
    <w:link w:val="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50">
    <w:name w:val="見出し 5 (文字)"/>
    <w:basedOn w:val="a0"/>
    <w:link w:val="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60">
    <w:name w:val="見出し 6 (文字)"/>
    <w:basedOn w:val="a0"/>
    <w:link w:val="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70">
    <w:name w:val="見出し 7 (文字)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80">
    <w:name w:val="見出し 8 (文字)"/>
    <w:basedOn w:val="a0"/>
    <w:link w:val="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21">
    <w:name w:val="Intense Emphasis"/>
    <w:basedOn w:val="a0"/>
    <w:uiPriority w:val="21"/>
    <w:qFormat/>
    <w:rsid w:val="00432081"/>
    <w:rPr>
      <w:rFonts w:eastAsia="Meiryo UI"/>
      <w:b/>
      <w:bCs/>
      <w:i/>
      <w:iCs/>
      <w:color w:val="auto"/>
    </w:rPr>
  </w:style>
  <w:style w:type="paragraph" w:styleId="a6">
    <w:name w:val="Quote"/>
    <w:basedOn w:val="a"/>
    <w:next w:val="a"/>
    <w:link w:val="a7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a7">
    <w:name w:val="引用文 (文字)"/>
    <w:basedOn w:val="a0"/>
    <w:link w:val="a6"/>
    <w:uiPriority w:val="30"/>
    <w:rPr>
      <w:color w:val="B01513" w:themeColor="accent1"/>
      <w:sz w:val="28"/>
      <w:szCs w:val="28"/>
    </w:rPr>
  </w:style>
  <w:style w:type="character" w:styleId="22">
    <w:name w:val="Intense Reference"/>
    <w:basedOn w:val="a0"/>
    <w:uiPriority w:val="32"/>
    <w:qFormat/>
    <w:rsid w:val="00432081"/>
    <w:rPr>
      <w:rFonts w:eastAsia="Meiryo UI"/>
      <w:b/>
      <w:bCs/>
      <w:caps w:val="0"/>
      <w:smallCaps/>
      <w:color w:val="auto"/>
      <w:spacing w:val="5"/>
      <w:u w:val="single"/>
    </w:rPr>
  </w:style>
  <w:style w:type="character" w:styleId="a8">
    <w:name w:val="Hyperlink"/>
    <w:basedOn w:val="a0"/>
    <w:uiPriority w:val="99"/>
    <w:semiHidden/>
    <w:unhideWhenUsed/>
    <w:rPr>
      <w:color w:val="9DFFCB" w:themeColor="followedHyperlink"/>
      <w:u w:val="single"/>
    </w:rPr>
  </w:style>
  <w:style w:type="paragraph" w:styleId="a9">
    <w:name w:val="No Spacing"/>
    <w:link w:val="aa"/>
    <w:uiPriority w:val="1"/>
    <w:qFormat/>
    <w:rsid w:val="00432081"/>
    <w:pPr>
      <w:spacing w:after="0" w:line="240" w:lineRule="auto"/>
    </w:pPr>
    <w:rPr>
      <w:rFonts w:eastAsia="Meiryo UI"/>
    </w:rPr>
  </w:style>
  <w:style w:type="character" w:customStyle="1" w:styleId="aa">
    <w:name w:val="行間詰め (文字)"/>
    <w:basedOn w:val="a0"/>
    <w:link w:val="a9"/>
    <w:uiPriority w:val="1"/>
    <w:rsid w:val="00432081"/>
    <w:rPr>
      <w:rFonts w:eastAsia="Meiryo UI"/>
    </w:rPr>
  </w:style>
  <w:style w:type="paragraph" w:customStyle="1" w:styleId="ab">
    <w:name w:val="引用"/>
    <w:basedOn w:val="a"/>
    <w:next w:val="a"/>
    <w:link w:val="ac"/>
    <w:uiPriority w:val="29"/>
    <w:qFormat/>
    <w:rsid w:val="00432081"/>
    <w:pPr>
      <w:spacing w:before="160"/>
      <w:ind w:left="864" w:right="864"/>
    </w:pPr>
    <w:rPr>
      <w:rFonts w:asciiTheme="majorHAnsi" w:hAnsiTheme="majorHAnsi" w:cstheme="majorBidi"/>
    </w:rPr>
  </w:style>
  <w:style w:type="character" w:customStyle="1" w:styleId="ac">
    <w:name w:val="引用の文字"/>
    <w:basedOn w:val="a0"/>
    <w:link w:val="ab"/>
    <w:uiPriority w:val="29"/>
    <w:rsid w:val="00432081"/>
    <w:rPr>
      <w:rFonts w:asciiTheme="majorHAnsi" w:eastAsia="Meiryo UI" w:hAnsiTheme="majorHAnsi" w:cstheme="majorBidi"/>
    </w:rPr>
  </w:style>
  <w:style w:type="character" w:styleId="ad">
    <w:name w:val="Strong"/>
    <w:basedOn w:val="a0"/>
    <w:uiPriority w:val="22"/>
    <w:qFormat/>
    <w:rsid w:val="00432081"/>
    <w:rPr>
      <w:rFonts w:eastAsia="Meiryo UI"/>
      <w:b/>
      <w:bCs/>
    </w:rPr>
  </w:style>
  <w:style w:type="paragraph" w:customStyle="1" w:styleId="ae">
    <w:name w:val="サブタイトル"/>
    <w:basedOn w:val="a"/>
    <w:next w:val="a"/>
    <w:link w:val="af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af">
    <w:name w:val="サブタイトルの文字"/>
    <w:basedOn w:val="a0"/>
    <w:link w:val="ae"/>
    <w:uiPriority w:val="11"/>
    <w:rPr>
      <w:sz w:val="28"/>
      <w:szCs w:val="28"/>
    </w:rPr>
  </w:style>
  <w:style w:type="character" w:styleId="af0">
    <w:name w:val="Subtle Emphasis"/>
    <w:basedOn w:val="a0"/>
    <w:uiPriority w:val="19"/>
    <w:qFormat/>
    <w:rsid w:val="00432081"/>
    <w:rPr>
      <w:rFonts w:eastAsia="Meiryo UI"/>
      <w:i/>
      <w:iCs/>
      <w:color w:val="595959" w:themeColor="text1" w:themeTint="A6"/>
    </w:rPr>
  </w:style>
  <w:style w:type="character" w:styleId="af1">
    <w:name w:val="Subtle Reference"/>
    <w:basedOn w:val="a0"/>
    <w:uiPriority w:val="31"/>
    <w:qFormat/>
    <w:rsid w:val="00432081"/>
    <w:rPr>
      <w:rFonts w:eastAsia="Meiryo UI"/>
      <w:caps w:val="0"/>
      <w:smallCaps/>
      <w:color w:val="404040" w:themeColor="text1" w:themeTint="BF"/>
      <w:u w:val="single" w:color="7F7F7F" w:themeColor="text1" w:themeTint="80"/>
    </w:rPr>
  </w:style>
  <w:style w:type="paragraph" w:customStyle="1" w:styleId="af2">
    <w:name w:val="タイトル"/>
    <w:basedOn w:val="a"/>
    <w:next w:val="a"/>
    <w:link w:val="af3"/>
    <w:uiPriority w:val="10"/>
    <w:qFormat/>
    <w:rsid w:val="00432081"/>
    <w:pPr>
      <w:spacing w:after="0" w:line="240" w:lineRule="auto"/>
      <w:contextualSpacing/>
    </w:pPr>
    <w:rPr>
      <w:rFonts w:asciiTheme="majorHAnsi" w:hAnsiTheme="majorHAnsi" w:cstheme="majorBidi"/>
      <w:color w:val="B01513" w:themeColor="accent1"/>
      <w:kern w:val="28"/>
      <w:sz w:val="72"/>
      <w:szCs w:val="72"/>
    </w:rPr>
  </w:style>
  <w:style w:type="character" w:customStyle="1" w:styleId="af3">
    <w:name w:val="タイトルの文字"/>
    <w:basedOn w:val="a0"/>
    <w:link w:val="af2"/>
    <w:uiPriority w:val="10"/>
    <w:rsid w:val="00432081"/>
    <w:rPr>
      <w:rFonts w:asciiTheme="majorHAnsi" w:eastAsia="Meiryo UI" w:hAnsiTheme="majorHAnsi" w:cstheme="majorBidi"/>
      <w:color w:val="B01513" w:themeColor="accent1"/>
      <w:kern w:val="28"/>
      <w:sz w:val="72"/>
      <w:szCs w:val="72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paragraph" w:styleId="af5">
    <w:name w:val="Title"/>
    <w:basedOn w:val="a"/>
    <w:next w:val="a"/>
    <w:link w:val="af6"/>
    <w:uiPriority w:val="10"/>
    <w:qFormat/>
    <w:rsid w:val="00432081"/>
    <w:pPr>
      <w:spacing w:before="240" w:after="120"/>
      <w:jc w:val="center"/>
      <w:outlineLvl w:val="0"/>
    </w:pPr>
    <w:rPr>
      <w:rFonts w:asciiTheme="majorHAnsi" w:hAnsiTheme="majorHAnsi" w:cstheme="majorBidi"/>
      <w:sz w:val="32"/>
      <w:szCs w:val="32"/>
    </w:rPr>
  </w:style>
  <w:style w:type="character" w:customStyle="1" w:styleId="af6">
    <w:name w:val="表題 (文字)"/>
    <w:basedOn w:val="a0"/>
    <w:link w:val="af5"/>
    <w:uiPriority w:val="10"/>
    <w:rsid w:val="00432081"/>
    <w:rPr>
      <w:rFonts w:asciiTheme="majorHAnsi" w:eastAsia="Meiryo UI" w:hAnsiTheme="majorHAnsi" w:cstheme="majorBidi"/>
      <w:sz w:val="32"/>
      <w:szCs w:val="32"/>
    </w:rPr>
  </w:style>
  <w:style w:type="paragraph" w:styleId="af7">
    <w:name w:val="Subtitle"/>
    <w:basedOn w:val="a"/>
    <w:next w:val="a"/>
    <w:link w:val="af8"/>
    <w:uiPriority w:val="11"/>
    <w:qFormat/>
    <w:rsid w:val="00432081"/>
    <w:pPr>
      <w:jc w:val="center"/>
      <w:outlineLvl w:val="1"/>
    </w:pPr>
    <w:rPr>
      <w:rFonts w:asciiTheme="majorHAnsi" w:hAnsiTheme="majorHAnsi" w:cstheme="majorBidi"/>
      <w:sz w:val="24"/>
      <w:szCs w:val="24"/>
    </w:rPr>
  </w:style>
  <w:style w:type="character" w:customStyle="1" w:styleId="af8">
    <w:name w:val="副題 (文字)"/>
    <w:basedOn w:val="a0"/>
    <w:link w:val="af7"/>
    <w:uiPriority w:val="11"/>
    <w:rsid w:val="00432081"/>
    <w:rPr>
      <w:rFonts w:asciiTheme="majorHAnsi" w:eastAsia="Meiryo UI" w:hAnsiTheme="majorHAnsi" w:cstheme="majorBidi"/>
      <w:sz w:val="24"/>
      <w:szCs w:val="24"/>
    </w:rPr>
  </w:style>
  <w:style w:type="paragraph" w:styleId="af9">
    <w:name w:val="header"/>
    <w:basedOn w:val="a"/>
    <w:link w:val="afa"/>
    <w:uiPriority w:val="99"/>
    <w:unhideWhenUsed/>
    <w:rsid w:val="00095E4D"/>
    <w:pPr>
      <w:tabs>
        <w:tab w:val="center" w:pos="4252"/>
        <w:tab w:val="right" w:pos="8504"/>
      </w:tabs>
      <w:snapToGrid w:val="0"/>
    </w:pPr>
  </w:style>
  <w:style w:type="character" w:customStyle="1" w:styleId="afa">
    <w:name w:val="ヘッダー (文字)"/>
    <w:basedOn w:val="a0"/>
    <w:link w:val="af9"/>
    <w:uiPriority w:val="99"/>
    <w:rsid w:val="00095E4D"/>
    <w:rPr>
      <w:rFonts w:eastAsia="Meiryo UI"/>
    </w:rPr>
  </w:style>
  <w:style w:type="paragraph" w:styleId="afb">
    <w:name w:val="footer"/>
    <w:basedOn w:val="a"/>
    <w:link w:val="afc"/>
    <w:uiPriority w:val="99"/>
    <w:unhideWhenUsed/>
    <w:rsid w:val="00095E4D"/>
    <w:pPr>
      <w:tabs>
        <w:tab w:val="center" w:pos="4252"/>
        <w:tab w:val="right" w:pos="8504"/>
      </w:tabs>
      <w:snapToGrid w:val="0"/>
    </w:pPr>
  </w:style>
  <w:style w:type="character" w:customStyle="1" w:styleId="afc">
    <w:name w:val="フッター (文字)"/>
    <w:basedOn w:val="a0"/>
    <w:link w:val="afb"/>
    <w:uiPriority w:val="99"/>
    <w:rsid w:val="00095E4D"/>
    <w:rPr>
      <w:rFonts w:eastAsia="Meiryo UI"/>
    </w:rPr>
  </w:style>
  <w:style w:type="paragraph" w:styleId="afd">
    <w:name w:val="Balloon Text"/>
    <w:basedOn w:val="a"/>
    <w:link w:val="afe"/>
    <w:uiPriority w:val="99"/>
    <w:semiHidden/>
    <w:unhideWhenUsed/>
    <w:rsid w:val="007136B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e">
    <w:name w:val="吹き出し (文字)"/>
    <w:basedOn w:val="a0"/>
    <w:link w:val="afd"/>
    <w:uiPriority w:val="99"/>
    <w:semiHidden/>
    <w:rsid w:val="007136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534\AppData\Roaming\Microsoft\Templates\&#12452;&#12458;&#12531;%20&#12487;&#12470;&#12452;&#12531;%20(&#31354;&#30333;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ln>
          <a:headEnd/>
          <a:tailEnd/>
        </a:ln>
      </a:spPr>
      <a:bodyPr rot="0" vert="horz" wrap="square" lIns="91440" tIns="45720" rIns="91440" bIns="45720" anchor="t" anchorCtr="0">
        <a:noAutofit/>
      </a:bodyPr>
      <a:lstStyle/>
      <a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98797A-FADA-4922-80B8-3516C1AF6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イオン デザイン (空白).dotx</Template>
  <TotalTime>520</TotalTime>
  <Pages>4</Pages>
  <Words>69</Words>
  <Characters>398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富田 智美</dc:creator>
  <cp:keywords/>
  <dc:description/>
  <cp:lastModifiedBy>尾川 真紀</cp:lastModifiedBy>
  <cp:revision>32</cp:revision>
  <cp:lastPrinted>2017-02-16T08:35:00Z</cp:lastPrinted>
  <dcterms:created xsi:type="dcterms:W3CDTF">2015-08-12T02:42:00Z</dcterms:created>
  <dcterms:modified xsi:type="dcterms:W3CDTF">2017-04-12T04:42:00Z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